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D9BA34E" w14:textId="3FB0CC3F" w:rsidR="00863FE1" w:rsidRDefault="00CE4A91">
      <w:r>
        <w:rPr>
          <w:noProof/>
        </w:rPr>
        <mc:AlternateContent>
          <mc:Choice Requires="wps">
            <w:drawing>
              <wp:anchor distT="0" distB="0" distL="114300" distR="114300" simplePos="0" relativeHeight="251658252" behindDoc="0" locked="0" layoutInCell="1" allowOverlap="1" wp14:anchorId="52794401" wp14:editId="213C1383">
                <wp:simplePos x="0" y="0"/>
                <wp:positionH relativeFrom="page">
                  <wp:posOffset>389467</wp:posOffset>
                </wp:positionH>
                <wp:positionV relativeFrom="page">
                  <wp:posOffset>4231641</wp:posOffset>
                </wp:positionV>
                <wp:extent cx="2903220" cy="324908"/>
                <wp:effectExtent l="0" t="0" r="0" b="5715"/>
                <wp:wrapTight wrapText="bothSides">
                  <wp:wrapPolygon edited="0">
                    <wp:start x="189" y="0"/>
                    <wp:lineTo x="189" y="20290"/>
                    <wp:lineTo x="21165" y="20290"/>
                    <wp:lineTo x="21165" y="0"/>
                    <wp:lineTo x="189"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4908"/>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5F7FBF" w14:textId="38DE2C96" w:rsidR="00F818EC" w:rsidRPr="00CE4A91" w:rsidRDefault="00CE4A91"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Maria </w:t>
                            </w:r>
                            <w:proofErr w:type="spellStart"/>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Emerick</w:t>
                            </w:r>
                            <w:proofErr w:type="spellEnd"/>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8EC"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94401" id="_x0000_t202" coordsize="21600,21600" o:spt="202" path="m0,0l0,21600,21600,21600,21600,0xe">
                <v:stroke joinstyle="miter"/>
                <v:path gradientshapeok="t" o:connecttype="rect"/>
              </v:shapetype>
              <v:shape id="Text Box 9" o:spid="_x0000_s1026" type="#_x0000_t202" style="position:absolute;margin-left:30.65pt;margin-top:333.2pt;width:228.6pt;height:25.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" filled="f" stroked="f">
                <v:textbox inset=",0,,0">
                  <w:txbxContent>
                    <w:p w14:paraId="6D5F7FBF" w14:textId="38DE2C96" w:rsidR="00F818EC" w:rsidRPr="00CE4A91" w:rsidRDefault="00CE4A91"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Maria </w:t>
                      </w:r>
                      <w:proofErr w:type="spellStart"/>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Emerick</w:t>
                      </w:r>
                      <w:proofErr w:type="spellEnd"/>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8EC"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0" allowOverlap="1" wp14:anchorId="5CED1106" wp14:editId="46FE3BEB">
                <wp:simplePos x="0" y="0"/>
                <wp:positionH relativeFrom="page">
                  <wp:posOffset>3445933</wp:posOffset>
                </wp:positionH>
                <wp:positionV relativeFrom="page">
                  <wp:posOffset>1259840</wp:posOffset>
                </wp:positionV>
                <wp:extent cx="3959225" cy="913977"/>
                <wp:effectExtent l="0" t="0" r="0" b="635"/>
                <wp:wrapTight wrapText="bothSides">
                  <wp:wrapPolygon edited="0">
                    <wp:start x="139" y="0"/>
                    <wp:lineTo x="139" y="21015"/>
                    <wp:lineTo x="21340" y="21015"/>
                    <wp:lineTo x="21340" y="0"/>
                    <wp:lineTo x="139" y="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91397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AA75E14" w14:textId="2E0B85FC" w:rsidR="00CE4A91" w:rsidRDefault="00F818EC" w:rsidP="00863FE1">
                            <w:pPr>
                              <w:pStyle w:val="Heading3"/>
                            </w:pPr>
                            <w:r>
                              <w:t>J</w:t>
                            </w:r>
                            <w:r w:rsidR="00595FEA">
                              <w:t>uly 1,2,3 &amp; 5, 15-18</w:t>
                            </w:r>
                          </w:p>
                          <w:p w14:paraId="2CB394AD" w14:textId="0B1FCE18" w:rsidR="00F818EC" w:rsidRDefault="00F818EC" w:rsidP="00595FEA">
                            <w:pPr>
                              <w:pStyle w:val="Heading3"/>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1106" id="_x0000_t202" coordsize="21600,21600" o:spt="202" path="m0,0l0,21600,21600,21600,21600,0xe">
                <v:stroke joinstyle="miter"/>
                <v:path gradientshapeok="t" o:connecttype="rect"/>
              </v:shapetype>
              <v:shape id="Text Box 3" o:spid="_x0000_s1027" type="#_x0000_t202" style="position:absolute;margin-left:271.35pt;margin-top:99.2pt;width:311.75pt;height:71.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" o:allowincell="f" filled="f" stroked="f">
                <v:textbox inset=",0,,0">
                  <w:txbxContent>
                    <w:p w14:paraId="7AA75E14" w14:textId="2E0B85FC" w:rsidR="00CE4A91" w:rsidRDefault="00F818EC" w:rsidP="00863FE1">
                      <w:pPr>
                        <w:pStyle w:val="Heading3"/>
                      </w:pPr>
                      <w:r>
                        <w:t>J</w:t>
                      </w:r>
                      <w:r w:rsidR="00595FEA">
                        <w:t>uly 1,2,3 &amp; 5, 15-18</w:t>
                      </w:r>
                    </w:p>
                    <w:p w14:paraId="2CB394AD" w14:textId="0B1FCE18" w:rsidR="00F818EC" w:rsidRDefault="00F818EC" w:rsidP="00595FEA">
                      <w:pPr>
                        <w:pStyle w:val="Heading3"/>
                        <w:jc w:val="left"/>
                      </w:pP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0" allowOverlap="1" wp14:anchorId="28534D29" wp14:editId="3EA5C7D9">
                <wp:simplePos x="0" y="0"/>
                <wp:positionH relativeFrom="page">
                  <wp:posOffset>3361267</wp:posOffset>
                </wp:positionH>
                <wp:positionV relativeFrom="page">
                  <wp:posOffset>2175933</wp:posOffset>
                </wp:positionV>
                <wp:extent cx="3891068" cy="912707"/>
                <wp:effectExtent l="0" t="0" r="0" b="1905"/>
                <wp:wrapTight wrapText="bothSides">
                  <wp:wrapPolygon edited="0">
                    <wp:start x="141" y="0"/>
                    <wp:lineTo x="141" y="21044"/>
                    <wp:lineTo x="21293" y="21044"/>
                    <wp:lineTo x="21293" y="0"/>
                    <wp:lineTo x="141" y="0"/>
                  </wp:wrapPolygon>
                </wp:wrapTight>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68" cy="91270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37E2A1" w14:textId="473688BA"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595FEA">
                              <w:rPr>
                                <w:color w:val="000000" w:themeColor="text1"/>
                              </w:rPr>
                              <w:t>rograms will be hosting the 2019</w:t>
                            </w:r>
                            <w:r w:rsidRPr="00CE4A91">
                              <w:rPr>
                                <w:color w:val="000000" w:themeColor="text1"/>
                              </w:rPr>
                              <w:t xml:space="preserve"> </w:t>
                            </w:r>
                          </w:p>
                          <w:p w14:paraId="1918842F" w14:textId="14FE31DA" w:rsidR="00F818EC" w:rsidRPr="00CE4A91" w:rsidRDefault="00F818EC" w:rsidP="00863FE1">
                            <w:pPr>
                              <w:pStyle w:val="Heading5"/>
                              <w:rPr>
                                <w:color w:val="000000" w:themeColor="text1"/>
                              </w:rPr>
                            </w:pPr>
                            <w:proofErr w:type="spellStart"/>
                            <w:r w:rsidRPr="00CE4A91">
                              <w:rPr>
                                <w:b/>
                                <w:color w:val="000000" w:themeColor="text1"/>
                              </w:rPr>
                              <w:t>C</w:t>
                            </w:r>
                            <w:r w:rsidRPr="00CE4A91">
                              <w:rPr>
                                <w:color w:val="000000" w:themeColor="text1"/>
                              </w:rPr>
                              <w:t>otee</w:t>
                            </w:r>
                            <w:proofErr w:type="spellEnd"/>
                            <w:r w:rsidRPr="00CE4A91">
                              <w:rPr>
                                <w:color w:val="000000" w:themeColor="text1"/>
                              </w:rPr>
                              <w:t xml:space="preserv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Pr="00CE4A91">
                              <w:rPr>
                                <w:color w:val="000000" w:themeColor="text1"/>
                              </w:rPr>
                              <w:t xml:space="preserve"> grade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4D29" id="Text Box 4" o:spid="_x0000_s1028" type="#_x0000_t202" style="position:absolute;margin-left:264.65pt;margin-top:171.35pt;width:306.4pt;height:7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" mv:complextextbox="1" o:allowincell="f" filled="f" stroked="f">
                <v:textbox inset=",0,,0">
                  <w:txbxContent>
                    <w:p w14:paraId="6237E2A1" w14:textId="473688BA"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595FEA">
                        <w:rPr>
                          <w:color w:val="000000" w:themeColor="text1"/>
                        </w:rPr>
                        <w:t>rograms will be hosting the 2019</w:t>
                      </w:r>
                      <w:r w:rsidRPr="00CE4A91">
                        <w:rPr>
                          <w:color w:val="000000" w:themeColor="text1"/>
                        </w:rPr>
                        <w:t xml:space="preserve"> </w:t>
                      </w:r>
                    </w:p>
                    <w:p w14:paraId="1918842F" w14:textId="14FE31DA" w:rsidR="00F818EC" w:rsidRPr="00CE4A91" w:rsidRDefault="00F818EC" w:rsidP="00863FE1">
                      <w:pPr>
                        <w:pStyle w:val="Heading5"/>
                        <w:rPr>
                          <w:color w:val="000000" w:themeColor="text1"/>
                        </w:rPr>
                      </w:pPr>
                      <w:proofErr w:type="spellStart"/>
                      <w:r w:rsidRPr="00CE4A91">
                        <w:rPr>
                          <w:b/>
                          <w:color w:val="000000" w:themeColor="text1"/>
                        </w:rPr>
                        <w:t>C</w:t>
                      </w:r>
                      <w:r w:rsidRPr="00CE4A91">
                        <w:rPr>
                          <w:color w:val="000000" w:themeColor="text1"/>
                        </w:rPr>
                        <w:t>otee</w:t>
                      </w:r>
                      <w:proofErr w:type="spellEnd"/>
                      <w:r w:rsidRPr="00CE4A91">
                        <w:rPr>
                          <w:color w:val="000000" w:themeColor="text1"/>
                        </w:rPr>
                        <w:t xml:space="preserv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Pr="00CE4A91">
                        <w:rPr>
                          <w:color w:val="000000" w:themeColor="text1"/>
                        </w:rPr>
                        <w:t xml:space="preserve"> grade students.</w:t>
                      </w:r>
                    </w:p>
                  </w:txbxContent>
                </v:textbox>
                <w10:wrap type="tight" anchorx="page" anchory="page"/>
              </v:shape>
            </w:pict>
          </mc:Fallback>
        </mc:AlternateContent>
      </w:r>
      <w:r w:rsidR="003C674F">
        <w:rPr>
          <w:noProof/>
        </w:rPr>
        <w:drawing>
          <wp:anchor distT="0" distB="0" distL="114300" distR="114300" simplePos="0" relativeHeight="251658237" behindDoc="0" locked="0" layoutInCell="1" allowOverlap="1" wp14:anchorId="623AB4EC" wp14:editId="56D3FBBE">
            <wp:simplePos x="0" y="0"/>
            <wp:positionH relativeFrom="page">
              <wp:posOffset>4203065</wp:posOffset>
            </wp:positionH>
            <wp:positionV relativeFrom="page">
              <wp:posOffset>3478530</wp:posOffset>
            </wp:positionV>
            <wp:extent cx="2612390" cy="3048000"/>
            <wp:effectExtent l="0" t="0" r="3810" b="0"/>
            <wp:wrapThrough wrapText="bothSides">
              <wp:wrapPolygon edited="0">
                <wp:start x="0" y="0"/>
                <wp:lineTo x="0" y="21420"/>
                <wp:lineTo x="21421" y="21420"/>
                <wp:lineTo x="21421" y="0"/>
                <wp:lineTo x="0" y="0"/>
              </wp:wrapPolygon>
            </wp:wrapThrough>
            <wp:docPr id="2" name="Picture 38" descr="MacintoshHD:Users:mwbutler:Desktop:Current Projects:CREW:Logo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HD:Users:mwbutler:Desktop:Current Projects:CREW:Logos:CR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239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3D">
        <w:rPr>
          <w:noProof/>
        </w:rPr>
        <mc:AlternateContent>
          <mc:Choice Requires="wps">
            <w:drawing>
              <wp:anchor distT="0" distB="0" distL="114300" distR="114300" simplePos="0" relativeHeight="251658251" behindDoc="0" locked="0" layoutInCell="1" allowOverlap="1" wp14:anchorId="36D4C825" wp14:editId="280C029D">
                <wp:simplePos x="0" y="0"/>
                <wp:positionH relativeFrom="page">
                  <wp:posOffset>478790</wp:posOffset>
                </wp:positionH>
                <wp:positionV relativeFrom="page">
                  <wp:posOffset>4596130</wp:posOffset>
                </wp:positionV>
                <wp:extent cx="2814955" cy="1833245"/>
                <wp:effectExtent l="0" t="0" r="0" b="20955"/>
                <wp:wrapTight wrapText="bothSides">
                  <wp:wrapPolygon edited="0">
                    <wp:start x="195" y="0"/>
                    <wp:lineTo x="195" y="21548"/>
                    <wp:lineTo x="21244" y="21548"/>
                    <wp:lineTo x="21244" y="0"/>
                    <wp:lineTo x="195" y="0"/>
                  </wp:wrapPolygon>
                </wp:wrapTight>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33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C79283"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"[Street Address]"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7227 Land</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Lakes Blvd</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 O'</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Lakes</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Florida</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"[Postal Code]"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34638</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D4C9F22" w14:textId="63BA9188" w:rsidR="00F818EC" w:rsidRPr="00CE4A91" w:rsidRDefault="00CE4A91"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727-774-2312</w:t>
                            </w:r>
                          </w:p>
                          <w:p w14:paraId="4AFD4DE8" w14:textId="2C021519" w:rsidR="00F818EC" w:rsidRPr="00CE4A91" w:rsidRDefault="00331773"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CE4A91"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Memerick@pasco.k12.fl.us</w:t>
                              </w:r>
                            </w:hyperlink>
                          </w:p>
                          <w:p w14:paraId="72A2A74D"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64F935FF" w14:textId="053C63DA" w:rsidR="00F818EC" w:rsidRPr="00CE4A91" w:rsidRDefault="00331773"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http://connectplus.pasco.k12.fl.us/do/eec/?page_id=376</w:t>
                              </w:r>
                            </w:hyperlink>
                          </w:p>
                          <w:p w14:paraId="04BFA6A2" w14:textId="77777777" w:rsidR="00F818EC" w:rsidRDefault="00F818EC" w:rsidP="00FE6F06">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4C825" id="Text Box 8" o:spid="_x0000_s1029" type="#_x0000_t202" style="position:absolute;margin-left:37.7pt;margin-top:361.9pt;width:221.65pt;height:144.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" filled="f" stroked="f">
                <v:textbox inset=",0,,0">
                  <w:txbxContent>
                    <w:p w14:paraId="62C79283"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"[Street Address]"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7227 Land</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Lakes Blvd</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 O'</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Lakes</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Florida</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"[Postal Code]"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34638</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D4C9F22" w14:textId="63BA9188" w:rsidR="00F818EC" w:rsidRPr="00CE4A91" w:rsidRDefault="00CE4A91"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727-774-2312</w:t>
                      </w:r>
                    </w:p>
                    <w:p w14:paraId="4AFD4DE8" w14:textId="2C021519" w:rsidR="00F818EC" w:rsidRPr="00CE4A91" w:rsidRDefault="00CE4A91"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Memerick@pasco.k12.fl.us</w:t>
                        </w:r>
                      </w:hyperlink>
                    </w:p>
                    <w:p w14:paraId="72A2A74D"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64F935FF" w14:textId="053C63DA" w:rsidR="00F818EC" w:rsidRPr="00CE4A91" w:rsidRDefault="007344D9"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w:t>
                        </w:r>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nnectplus.pasco.k12.fl.us/do/eec/?page_id=376</w:t>
                        </w:r>
                      </w:hyperlink>
                    </w:p>
                    <w:p w14:paraId="04BFA6A2" w14:textId="77777777" w:rsidR="00F818EC" w:rsidRDefault="00F818EC" w:rsidP="00FE6F06">
                      <w:pPr>
                        <w:pStyle w:val="ContactDetails"/>
                      </w:pPr>
                    </w:p>
                  </w:txbxContent>
                </v:textbox>
                <w10:wrap type="tight" anchorx="page" anchory="page"/>
              </v:shape>
            </w:pict>
          </mc:Fallback>
        </mc:AlternateContent>
      </w:r>
      <w:r w:rsidR="009A45BF">
        <w:rPr>
          <w:noProof/>
        </w:rPr>
        <w:drawing>
          <wp:anchor distT="0" distB="0" distL="118745" distR="118745" simplePos="0" relativeHeight="251661344" behindDoc="0" locked="0" layoutInCell="0" allowOverlap="1" wp14:anchorId="06A5EA0B" wp14:editId="584A6EC3">
            <wp:simplePos x="0" y="0"/>
            <wp:positionH relativeFrom="page">
              <wp:posOffset>742315</wp:posOffset>
            </wp:positionH>
            <wp:positionV relativeFrom="page">
              <wp:posOffset>925195</wp:posOffset>
            </wp:positionV>
            <wp:extent cx="2394585" cy="1796415"/>
            <wp:effectExtent l="304800" t="254000" r="272415" b="260985"/>
            <wp:wrapTight wrapText="bothSides">
              <wp:wrapPolygon edited="0">
                <wp:start x="18788" y="-3054"/>
                <wp:lineTo x="-2749" y="-2443"/>
                <wp:lineTo x="-2520" y="7330"/>
                <wp:lineTo x="-1375" y="17103"/>
                <wp:lineTo x="0" y="24433"/>
                <wp:lineTo x="2062" y="24433"/>
                <wp:lineTo x="2291" y="23822"/>
                <wp:lineTo x="23828" y="21989"/>
                <wp:lineTo x="23828" y="17103"/>
                <wp:lineTo x="21537" y="-3054"/>
                <wp:lineTo x="18788" y="-3054"/>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bro 11 images:42-1719331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94585" cy="17964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9A45BF">
        <w:rPr>
          <w:noProof/>
        </w:rPr>
        <mc:AlternateContent>
          <mc:Choice Requires="wps">
            <w:drawing>
              <wp:anchor distT="0" distB="0" distL="114300" distR="114300" simplePos="0" relativeHeight="251658238" behindDoc="0" locked="0" layoutInCell="1" allowOverlap="1" wp14:anchorId="5A4D5CC0" wp14:editId="7C986839">
                <wp:simplePos x="0" y="0"/>
                <wp:positionH relativeFrom="page">
                  <wp:posOffset>551815</wp:posOffset>
                </wp:positionH>
                <wp:positionV relativeFrom="page">
                  <wp:posOffset>3911600</wp:posOffset>
                </wp:positionV>
                <wp:extent cx="1569720" cy="442595"/>
                <wp:effectExtent l="0" t="0" r="0" b="0"/>
                <wp:wrapThrough wrapText="bothSides">
                  <wp:wrapPolygon edited="0">
                    <wp:start x="350" y="0"/>
                    <wp:lineTo x="350" y="19834"/>
                    <wp:lineTo x="20971" y="19834"/>
                    <wp:lineTo x="20971" y="0"/>
                    <wp:lineTo x="350" y="0"/>
                  </wp:wrapPolygon>
                </wp:wrapThrough>
                <wp:docPr id="3" name="Text Box 3"/>
                <wp:cNvGraphicFramePr/>
                <a:graphic xmlns:a="http://schemas.openxmlformats.org/drawingml/2006/main">
                  <a:graphicData uri="http://schemas.microsoft.com/office/word/2010/wordprocessingShape">
                    <wps:wsp>
                      <wps:cNvSpPr txBox="1"/>
                      <wps:spPr>
                        <a:xfrm>
                          <a:off x="0" y="0"/>
                          <a:ext cx="1569720" cy="442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7AD2BC" w14:textId="77777777" w:rsidR="00F818EC" w:rsidRPr="009A45BF" w:rsidRDefault="00F818EC">
                            <w:pPr>
                              <w:rPr>
                                <w:color w:val="FFFFFF" w:themeColor="background1"/>
                              </w:rPr>
                            </w:pPr>
                            <w:r w:rsidRPr="009A45BF">
                              <w:rPr>
                                <w:color w:val="FFFFFF" w:themeColor="background1"/>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5CC0" id="_x0000_s1030" type="#_x0000_t202" style="position:absolute;margin-left:43.45pt;margin-top:308pt;width:123.6pt;height:34.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" mv:complextextbox="1" filled="f" stroked="f">
                <v:textbox>
                  <w:txbxContent>
                    <w:p w14:paraId="677AD2BC" w14:textId="77777777" w:rsidR="00F818EC" w:rsidRPr="009A45BF" w:rsidRDefault="00F818EC">
                      <w:pPr>
                        <w:rPr>
                          <w:color w:val="FFFFFF" w:themeColor="background1"/>
                        </w:rPr>
                      </w:pPr>
                      <w:r w:rsidRPr="009A45BF">
                        <w:rPr>
                          <w:color w:val="FFFFFF" w:themeColor="background1"/>
                        </w:rPr>
                        <w:t>Contact:</w:t>
                      </w:r>
                    </w:p>
                  </w:txbxContent>
                </v:textbox>
                <w10:wrap type="through" anchorx="page" anchory="page"/>
              </v:shape>
            </w:pict>
          </mc:Fallback>
        </mc:AlternateContent>
      </w:r>
      <w:r w:rsidR="008466D8">
        <w:rPr>
          <w:noProof/>
        </w:rPr>
        <w:drawing>
          <wp:anchor distT="0" distB="0" distL="118745" distR="118745" simplePos="0" relativeHeight="251658245" behindDoc="0" locked="0" layoutInCell="1" allowOverlap="1" wp14:anchorId="68A392DD" wp14:editId="1E0D5F26">
            <wp:simplePos x="0" y="0"/>
            <wp:positionH relativeFrom="page">
              <wp:posOffset>3568700</wp:posOffset>
            </wp:positionH>
            <wp:positionV relativeFrom="page">
              <wp:posOffset>6893560</wp:posOffset>
            </wp:positionV>
            <wp:extent cx="3637280" cy="2727960"/>
            <wp:effectExtent l="0" t="0" r="0" b="0"/>
            <wp:wrapTight wrapText="bothSides">
              <wp:wrapPolygon edited="0">
                <wp:start x="0" y="0"/>
                <wp:lineTo x="0" y="21318"/>
                <wp:lineTo x="21419" y="21318"/>
                <wp:lineTo x="21419" y="0"/>
                <wp:lineTo x="0" y="0"/>
              </wp:wrapPolygon>
            </wp:wrapTight>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ro 11 images:42-1550204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37280" cy="2727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8466D8">
        <w:rPr>
          <w:noProof/>
        </w:rPr>
        <mc:AlternateContent>
          <mc:Choice Requires="wps">
            <w:drawing>
              <wp:anchor distT="0" distB="0" distL="114300" distR="114300" simplePos="0" relativeHeight="251661347" behindDoc="0" locked="0" layoutInCell="0" allowOverlap="1" wp14:anchorId="28EE8A31" wp14:editId="0207F9D1">
                <wp:simplePos x="0" y="0"/>
                <wp:positionH relativeFrom="page">
                  <wp:posOffset>1487805</wp:posOffset>
                </wp:positionH>
                <wp:positionV relativeFrom="page">
                  <wp:posOffset>6981825</wp:posOffset>
                </wp:positionV>
                <wp:extent cx="1805940" cy="993775"/>
                <wp:effectExtent l="0" t="0" r="0" b="22225"/>
                <wp:wrapTight wrapText="bothSides">
                  <wp:wrapPolygon edited="0">
                    <wp:start x="304" y="0"/>
                    <wp:lineTo x="304" y="21531"/>
                    <wp:lineTo x="20962" y="21531"/>
                    <wp:lineTo x="20962" y="0"/>
                    <wp:lineTo x="304" y="0"/>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9937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656759"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8A31" id="Text Box 12" o:spid="_x0000_s1031" type="#_x0000_t202" style="position:absolute;margin-left:117.15pt;margin-top:549.75pt;width:142.2pt;height:78.25pt;z-index:251661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" o:allowincell="f" filled="f" stroked="f">
                <v:textbox inset=",0,,0">
                  <w:txbxContent>
                    <w:p w14:paraId="45656759"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v:textbox>
                <w10:wrap type="tight" anchorx="page" anchory="page"/>
              </v:shape>
            </w:pict>
          </mc:Fallback>
        </mc:AlternateContent>
      </w:r>
      <w:r w:rsidR="00997362">
        <w:rPr>
          <w:noProof/>
        </w:rPr>
        <w:drawing>
          <wp:anchor distT="0" distB="0" distL="114300" distR="114300" simplePos="0" relativeHeight="251661346" behindDoc="0" locked="0" layoutInCell="1" allowOverlap="1" wp14:anchorId="224D1606" wp14:editId="07078592">
            <wp:simplePos x="5486400" y="8229600"/>
            <wp:positionH relativeFrom="page">
              <wp:posOffset>2785110</wp:posOffset>
            </wp:positionH>
            <wp:positionV relativeFrom="page">
              <wp:posOffset>6845300</wp:posOffset>
            </wp:positionV>
            <wp:extent cx="1188720" cy="2743200"/>
            <wp:effectExtent l="0" t="0" r="5080" b="0"/>
            <wp:wrapThrough wrapText="bothSides">
              <wp:wrapPolygon edited="0">
                <wp:start x="10615" y="0"/>
                <wp:lineTo x="0" y="3200"/>
                <wp:lineTo x="1846" y="6600"/>
                <wp:lineTo x="0" y="9800"/>
                <wp:lineTo x="9231" y="13000"/>
                <wp:lineTo x="8769" y="21400"/>
                <wp:lineTo x="10615" y="21400"/>
                <wp:lineTo x="21231" y="21400"/>
                <wp:lineTo x="21231" y="20800"/>
                <wp:lineTo x="15231" y="19400"/>
                <wp:lineTo x="15692" y="13000"/>
                <wp:lineTo x="18000" y="9800"/>
                <wp:lineTo x="19385" y="6600"/>
                <wp:lineTo x="21231" y="5000"/>
                <wp:lineTo x="21231" y="1000"/>
                <wp:lineTo x="14308" y="0"/>
                <wp:lineTo x="10615" y="0"/>
              </wp:wrapPolygon>
            </wp:wrapThrough>
            <wp:docPr id="48" name="Picture 40" descr="Main HD:Users:steph-debug:Desktop:Out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 HD:Users:steph-debug:Desktop:Outbound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362">
        <w:rPr>
          <w:noProof/>
        </w:rPr>
        <w:drawing>
          <wp:anchor distT="0" distB="0" distL="114300" distR="114300" simplePos="0" relativeHeight="251658247" behindDoc="0" locked="0" layoutInCell="1" allowOverlap="1" wp14:anchorId="3981CC4F" wp14:editId="469BDFD3">
            <wp:simplePos x="5486400" y="8229600"/>
            <wp:positionH relativeFrom="page">
              <wp:posOffset>2895600</wp:posOffset>
            </wp:positionH>
            <wp:positionV relativeFrom="page">
              <wp:posOffset>6737350</wp:posOffset>
            </wp:positionV>
            <wp:extent cx="4578350" cy="622300"/>
            <wp:effectExtent l="25400" t="0" r="0" b="0"/>
            <wp:wrapTight wrapText="bothSides">
              <wp:wrapPolygon edited="0">
                <wp:start x="-120" y="0"/>
                <wp:lineTo x="-120" y="3527"/>
                <wp:lineTo x="2277" y="14106"/>
                <wp:lineTo x="0" y="15869"/>
                <wp:lineTo x="-120" y="19396"/>
                <wp:lineTo x="120" y="21159"/>
                <wp:lineTo x="959" y="21159"/>
                <wp:lineTo x="1678" y="21159"/>
                <wp:lineTo x="10426" y="14988"/>
                <wp:lineTo x="10426" y="14106"/>
                <wp:lineTo x="21570" y="7935"/>
                <wp:lineTo x="21570" y="0"/>
                <wp:lineTo x="-120"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5"/>
                    <a:srcRect/>
                    <a:stretch>
                      <a:fillRect/>
                    </a:stretch>
                  </pic:blipFill>
                  <pic:spPr bwMode="auto">
                    <a:xfrm>
                      <a:off x="0" y="0"/>
                      <a:ext cx="4578350" cy="622300"/>
                    </a:xfrm>
                    <a:prstGeom prst="rect">
                      <a:avLst/>
                    </a:prstGeom>
                    <a:noFill/>
                    <a:ln w="9525">
                      <a:noFill/>
                      <a:miter lim="800000"/>
                      <a:headEnd/>
                      <a:tailEnd/>
                    </a:ln>
                  </pic:spPr>
                </pic:pic>
              </a:graphicData>
            </a:graphic>
          </wp:anchor>
        </w:drawing>
      </w:r>
      <w:r w:rsidR="0087666A">
        <w:rPr>
          <w:noProof/>
        </w:rPr>
        <mc:AlternateContent>
          <mc:Choice Requires="wps">
            <w:drawing>
              <wp:anchor distT="0" distB="0" distL="114300" distR="114300" simplePos="0" relativeHeight="251661345" behindDoc="0" locked="0" layoutInCell="1" allowOverlap="1" wp14:anchorId="4D5F800E" wp14:editId="64E66B72">
                <wp:simplePos x="5486400" y="8229600"/>
                <wp:positionH relativeFrom="page">
                  <wp:posOffset>558165</wp:posOffset>
                </wp:positionH>
                <wp:positionV relativeFrom="page">
                  <wp:posOffset>533400</wp:posOffset>
                </wp:positionV>
                <wp:extent cx="2533650" cy="258445"/>
                <wp:effectExtent l="0" t="101600" r="0" b="97155"/>
                <wp:wrapTight wrapText="bothSides">
                  <wp:wrapPolygon edited="0">
                    <wp:start x="18746" y="-2787"/>
                    <wp:lineTo x="327" y="-7617"/>
                    <wp:lineTo x="119" y="19905"/>
                    <wp:lineTo x="3358" y="22252"/>
                    <wp:lineTo x="7925" y="21303"/>
                    <wp:lineTo x="21258" y="9676"/>
                    <wp:lineTo x="21122" y="-1066"/>
                    <wp:lineTo x="18746" y="-2787"/>
                  </wp:wrapPolygon>
                </wp:wrapTight>
                <wp:docPr id="54" name="Text Box 54"/>
                <wp:cNvGraphicFramePr/>
                <a:graphic xmlns:a="http://schemas.openxmlformats.org/drawingml/2006/main">
                  <a:graphicData uri="http://schemas.microsoft.com/office/word/2010/wordprocessingShape">
                    <wps:wsp>
                      <wps:cNvSpPr txBox="1"/>
                      <wps:spPr>
                        <a:xfrm rot="21346415">
                          <a:off x="0" y="0"/>
                          <a:ext cx="2533650" cy="25844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6459B" w14:textId="2D8CB8D9" w:rsidR="00F818EC" w:rsidRPr="0087666A" w:rsidRDefault="00F818EC">
                            <w:pPr>
                              <w:rPr>
                                <w:color w:val="FFFFFF" w:themeColor="background1"/>
                              </w:rPr>
                            </w:pPr>
                            <w:r>
                              <w:rPr>
                                <w:color w:val="FFFFFF" w:themeColor="background1"/>
                              </w:rPr>
                              <w:t>Join our 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margin-left:43.95pt;margin-top:42pt;width:199.5pt;height:20.35pt;rotation:-276982fd;z-index:25166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" filled="f" stroked="f">
                <v:textbox>
                  <w:txbxContent>
                    <w:p w14:paraId="71D6459B" w14:textId="2D8CB8D9" w:rsidR="00F818EC" w:rsidRPr="0087666A" w:rsidRDefault="00F818EC">
                      <w:pPr>
                        <w:rPr>
                          <w:color w:val="FFFFFF" w:themeColor="background1"/>
                        </w:rPr>
                      </w:pPr>
                      <w:r>
                        <w:rPr>
                          <w:color w:val="FFFFFF" w:themeColor="background1"/>
                        </w:rPr>
                        <w:t>Join our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8" behindDoc="0" locked="0" layoutInCell="1" allowOverlap="1" wp14:anchorId="6A087421" wp14:editId="76B4E21B">
                <wp:simplePos x="0" y="0"/>
                <wp:positionH relativeFrom="page">
                  <wp:posOffset>373380</wp:posOffset>
                </wp:positionH>
                <wp:positionV relativeFrom="page">
                  <wp:posOffset>365760</wp:posOffset>
                </wp:positionV>
                <wp:extent cx="7028815" cy="1176020"/>
                <wp:effectExtent l="0" t="0" r="6985" b="17780"/>
                <wp:wrapTight wrapText="bothSides">
                  <wp:wrapPolygon edited="0">
                    <wp:start x="0" y="0"/>
                    <wp:lineTo x="0" y="21460"/>
                    <wp:lineTo x="21543" y="21460"/>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1760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460D2BE" w14:textId="74E158FB" w:rsidR="00F818EC" w:rsidRPr="0036790F" w:rsidRDefault="00F818EC" w:rsidP="00863FE1">
                            <w:pPr>
                              <w:pStyle w:val="Heading1-Right"/>
                              <w:rPr>
                                <w:color w:val="B90A0A" w:themeColor="text2" w:themeTint="BF"/>
                              </w:rPr>
                            </w:pPr>
                            <w:r w:rsidRPr="0036790F">
                              <w:rPr>
                                <w:color w:val="B90A0A" w:themeColor="text2" w:themeTint="BF"/>
                              </w:rPr>
                              <w:t>2</w:t>
                            </w:r>
                            <w:r w:rsidR="00595FEA">
                              <w:rPr>
                                <w:color w:val="B90A0A" w:themeColor="text2" w:themeTint="BF"/>
                              </w:rPr>
                              <w:t>019</w:t>
                            </w:r>
                            <w:r w:rsidRPr="0036790F">
                              <w:rPr>
                                <w:color w:val="B90A0A" w:themeColor="text2" w:themeTint="BF"/>
                              </w:rPr>
                              <w:t xml:space="preserve"> 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87421" id="Text Box 2" o:spid="_x0000_s1033" type="#_x0000_t202" style="position:absolute;margin-left:29.4pt;margin-top:28.8pt;width:553.45pt;height:92.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" filled="f" stroked="f">
                <v:textbox inset="0,0,0,0">
                  <w:txbxContent>
                    <w:p w14:paraId="6460D2BE" w14:textId="74E158FB" w:rsidR="00F818EC" w:rsidRPr="0036790F" w:rsidRDefault="00F818EC" w:rsidP="00863FE1">
                      <w:pPr>
                        <w:pStyle w:val="Heading1-Right"/>
                        <w:rPr>
                          <w:color w:val="B90A0A" w:themeColor="text2" w:themeTint="BF"/>
                        </w:rPr>
                      </w:pPr>
                      <w:r w:rsidRPr="0036790F">
                        <w:rPr>
                          <w:color w:val="B90A0A" w:themeColor="text2" w:themeTint="BF"/>
                        </w:rPr>
                        <w:t>2</w:t>
                      </w:r>
                      <w:r w:rsidR="00595FEA">
                        <w:rPr>
                          <w:color w:val="B90A0A" w:themeColor="text2" w:themeTint="BF"/>
                        </w:rPr>
                        <w:t>019</w:t>
                      </w:r>
                      <w:r w:rsidRPr="0036790F">
                        <w:rPr>
                          <w:color w:val="B90A0A" w:themeColor="text2" w:themeTint="BF"/>
                        </w:rPr>
                        <w:t xml:space="preserve">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3395" behindDoc="0" locked="0" layoutInCell="0" allowOverlap="1" wp14:anchorId="20E3D47B" wp14:editId="14532304">
                <wp:simplePos x="0" y="0"/>
                <wp:positionH relativeFrom="page">
                  <wp:posOffset>1036955</wp:posOffset>
                </wp:positionH>
                <wp:positionV relativeFrom="page">
                  <wp:posOffset>8061325</wp:posOffset>
                </wp:positionV>
                <wp:extent cx="2482215" cy="773430"/>
                <wp:effectExtent l="0" t="0" r="0" b="13970"/>
                <wp:wrapTight wrapText="bothSides">
                  <wp:wrapPolygon edited="0">
                    <wp:start x="221" y="0"/>
                    <wp:lineTo x="221" y="21281"/>
                    <wp:lineTo x="21219" y="21281"/>
                    <wp:lineTo x="21219" y="0"/>
                    <wp:lineTo x="221"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7343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CFB4E7" w14:textId="2B652A7D" w:rsidR="00F818EC" w:rsidRDefault="00F818EC" w:rsidP="00863FE1">
                            <w:pPr>
                              <w:pStyle w:val="Callout"/>
                            </w:pPr>
                            <w:r>
                              <w:t>2</w:t>
                            </w:r>
                            <w:r w:rsidR="00595FEA">
                              <w:t>019</w:t>
                            </w:r>
                            <w:bookmarkStart w:id="0" w:name="_GoBack"/>
                            <w:bookmarkEnd w:id="0"/>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3D47B" id="Text Box 14" o:spid="_x0000_s1034" type="#_x0000_t202" style="position:absolute;margin-left:81.65pt;margin-top:634.75pt;width:195.45pt;height:60.9pt;z-index:251663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" o:allowincell="f" filled="f" stroked="f">
                <v:textbox inset=",0,,0">
                  <w:txbxContent>
                    <w:p w14:paraId="17CFB4E7" w14:textId="2B652A7D" w:rsidR="00F818EC" w:rsidRDefault="00F818EC" w:rsidP="00863FE1">
                      <w:pPr>
                        <w:pStyle w:val="Callout"/>
                      </w:pPr>
                      <w:r>
                        <w:t>2</w:t>
                      </w:r>
                      <w:r w:rsidR="00595FEA">
                        <w:t>019</w:t>
                      </w:r>
                      <w:bookmarkStart w:id="1" w:name="_GoBack"/>
                      <w:bookmarkEnd w:id="1"/>
                    </w:p>
                  </w:txbxContent>
                </v:textbox>
                <w10:wrap type="tight" anchorx="page" anchory="page"/>
              </v:shape>
            </w:pict>
          </mc:Fallback>
        </mc:AlternateContent>
      </w:r>
      <w:r w:rsidR="00B25C21">
        <w:rPr>
          <w:noProof/>
        </w:rPr>
        <mc:AlternateContent>
          <mc:Choice Requires="wps">
            <w:drawing>
              <wp:anchor distT="0" distB="0" distL="114300" distR="114300" simplePos="0" relativeHeight="251662371" behindDoc="0" locked="0" layoutInCell="0" allowOverlap="1" wp14:anchorId="48F5EBFF" wp14:editId="5A47582D">
                <wp:simplePos x="0" y="0"/>
                <wp:positionH relativeFrom="page">
                  <wp:posOffset>373380</wp:posOffset>
                </wp:positionH>
                <wp:positionV relativeFrom="page">
                  <wp:posOffset>8587740</wp:posOffset>
                </wp:positionV>
                <wp:extent cx="7028815" cy="1409700"/>
                <wp:effectExtent l="0" t="0" r="6985" b="12700"/>
                <wp:wrapTight wrapText="bothSides">
                  <wp:wrapPolygon edited="0">
                    <wp:start x="0" y="0"/>
                    <wp:lineTo x="0" y="21405"/>
                    <wp:lineTo x="21543" y="21405"/>
                    <wp:lineTo x="21543"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4097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6F9127" w14:textId="77777777" w:rsidR="00F818EC" w:rsidRPr="008466D8" w:rsidRDefault="00F818EC" w:rsidP="00863FE1">
                            <w:pPr>
                              <w:pStyle w:val="Title"/>
                              <w:rPr>
                                <w:sz w:val="178"/>
                                <w:szCs w:val="178"/>
                              </w:rPr>
                            </w:pPr>
                            <w:r w:rsidRPr="008466D8">
                              <w:rPr>
                                <w:sz w:val="178"/>
                                <w:szCs w:val="178"/>
                              </w:rPr>
                              <w:t>CREW CAMP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EBFF" id="Text Box 13" o:spid="_x0000_s1035" type="#_x0000_t202" style="position:absolute;margin-left:29.4pt;margin-top:676.2pt;width:553.45pt;height:111pt;z-index:25166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" o:allowincell="f" filled="f" stroked="f">
                <v:textbox inset="0,0,0,0">
                  <w:txbxContent>
                    <w:p w14:paraId="5A6F9127" w14:textId="77777777" w:rsidR="00F818EC" w:rsidRPr="008466D8" w:rsidRDefault="00F818EC" w:rsidP="00863FE1">
                      <w:pPr>
                        <w:pStyle w:val="Title"/>
                        <w:rPr>
                          <w:sz w:val="178"/>
                          <w:szCs w:val="178"/>
                        </w:rPr>
                      </w:pPr>
                      <w:r w:rsidRPr="008466D8">
                        <w:rPr>
                          <w:sz w:val="178"/>
                          <w:szCs w:val="178"/>
                        </w:rPr>
                        <w:t>CREW CAMP</w:t>
                      </w:r>
                    </w:p>
                  </w:txbxContent>
                </v:textbox>
                <w10:wrap type="tight" anchorx="page" anchory="page"/>
              </v:shape>
            </w:pict>
          </mc:Fallback>
        </mc:AlternateContent>
      </w:r>
      <w:r w:rsidR="007C3B54">
        <w:br w:type="page"/>
      </w:r>
      <w:r w:rsidR="00D20937">
        <w:rPr>
          <w:noProof/>
        </w:rPr>
        <w:lastRenderedPageBreak/>
        <mc:AlternateContent>
          <mc:Choice Requires="wpg">
            <w:drawing>
              <wp:anchor distT="0" distB="0" distL="114300" distR="114300" simplePos="0" relativeHeight="251658263" behindDoc="0" locked="0" layoutInCell="1" allowOverlap="1" wp14:anchorId="01822EAB" wp14:editId="6E405D9D">
                <wp:simplePos x="0" y="0"/>
                <wp:positionH relativeFrom="page">
                  <wp:posOffset>2908935</wp:posOffset>
                </wp:positionH>
                <wp:positionV relativeFrom="page">
                  <wp:posOffset>4959350</wp:posOffset>
                </wp:positionV>
                <wp:extent cx="4167505" cy="4542790"/>
                <wp:effectExtent l="0" t="0" r="0" b="3810"/>
                <wp:wrapThrough wrapText="bothSides">
                  <wp:wrapPolygon edited="0">
                    <wp:start x="132" y="0"/>
                    <wp:lineTo x="132" y="21497"/>
                    <wp:lineTo x="21327" y="21497"/>
                    <wp:lineTo x="21327" y="0"/>
                    <wp:lineTo x="132" y="0"/>
                  </wp:wrapPolygon>
                </wp:wrapThrough>
                <wp:docPr id="36" name="Group 36"/>
                <wp:cNvGraphicFramePr/>
                <a:graphic xmlns:a="http://schemas.openxmlformats.org/drawingml/2006/main">
                  <a:graphicData uri="http://schemas.microsoft.com/office/word/2010/wordprocessingGroup">
                    <wpg:wgp>
                      <wpg:cNvGrpSpPr/>
                      <wpg:grpSpPr>
                        <a:xfrm>
                          <a:off x="0" y="0"/>
                          <a:ext cx="4167505" cy="4542790"/>
                          <a:chOff x="0" y="0"/>
                          <a:chExt cx="4167505" cy="4542790"/>
                        </a:xfrm>
                        <a:extLst>
                          <a:ext uri="{0CCBE362-F206-4b92-989A-16890622DB6E}">
                            <ma14:wrappingTextBoxFlag xmlns:ma14="http://schemas.microsoft.com/office/mac/drawingml/2011/main" val="1"/>
                          </a:ext>
                        </a:extLst>
                      </wpg:grpSpPr>
                      <wps:wsp>
                        <wps:cNvPr id="26" name="Text Box 41"/>
                        <wps:cNvSpPr txBox="1">
                          <a:spLocks noChangeArrowheads="1"/>
                        </wps:cNvSpPr>
                        <wps:spPr bwMode="auto">
                          <a:xfrm>
                            <a:off x="0" y="0"/>
                            <a:ext cx="4167505" cy="454279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5" name="Text Box 5"/>
                        <wps:cNvSpPr txBox="1"/>
                        <wps:spPr>
                          <a:xfrm>
                            <a:off x="91440" y="0"/>
                            <a:ext cx="3984625" cy="1141730"/>
                          </a:xfrm>
                          <a:prstGeom prst="rect">
                            <a:avLst/>
                          </a:prstGeom>
                          <a:noFill/>
                          <a:ln>
                            <a:noFill/>
                          </a:ln>
                          <a:effectLst/>
                          <a:extLst>
                            <a:ext uri="{C572A759-6A51-4108-AA02-DFA0A04FC94B}">
                              <ma14:wrappingTextBoxFlag xmlns:ma14="http://schemas.microsoft.com/office/mac/drawingml/2011/main"/>
                            </a:ext>
                          </a:extLst>
                        </wps:spPr>
                        <wps:txbx id="11">
                          <w:txbxContent>
                            <w:p w14:paraId="4697C1E0" w14:textId="77777777" w:rsidR="00F818EC" w:rsidRDefault="00F818EC" w:rsidP="00D0115E">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54BF546B" w14:textId="17D1A87D" w:rsidR="00F818EC" w:rsidRPr="009E7DDC" w:rsidRDefault="00F818EC" w:rsidP="009E7DDC">
                              <w:pPr>
                                <w:rPr>
                                  <w:color w:val="FFFFFF" w:themeColor="background1"/>
                                  <w:sz w:val="22"/>
                                  <w:szCs w:val="22"/>
                                </w:rPr>
                              </w:pPr>
                              <w:proofErr w:type="spellStart"/>
                              <w:r>
                                <w:rPr>
                                  <w:color w:val="FFFFFF" w:themeColor="background1"/>
                                  <w:sz w:val="22"/>
                                  <w:szCs w:val="22"/>
                                </w:rPr>
                                <w:t>CrossBar</w:t>
                              </w:r>
                              <w:proofErr w:type="spellEnd"/>
                              <w:r>
                                <w:rPr>
                                  <w:color w:val="FFFFFF" w:themeColor="background1"/>
                                  <w:sz w:val="22"/>
                                  <w:szCs w:val="22"/>
                                </w:rPr>
                                <w:t xml:space="preserve"> Ranch and Dames Caves</w:t>
                              </w:r>
                              <w:r w:rsidRPr="003C674F">
                                <w:rPr>
                                  <w:color w:val="FFFFFF" w:themeColor="background1"/>
                                  <w:sz w:val="22"/>
                                  <w:szCs w:val="22"/>
                                </w:rPr>
                                <w:t xml:space="preserve"> introduce</w:t>
                              </w:r>
                              <w:r>
                                <w:rPr>
                                  <w:color w:val="FFFFFF" w:themeColor="background1"/>
                                  <w:sz w:val="22"/>
                                  <w:szCs w:val="22"/>
                                </w:rPr>
                                <w:t>s</w:t>
                              </w:r>
                              <w:r w:rsidRPr="003C674F">
                                <w:rPr>
                                  <w:color w:val="FFFFFF" w:themeColor="background1"/>
                                  <w:sz w:val="22"/>
                                  <w:szCs w:val="22"/>
                                </w:rPr>
                                <w:t xml:space="preserve"> campers to a variety of amazing wilderness experiences</w:t>
                              </w:r>
                              <w:r>
                                <w:rPr>
                                  <w:color w:val="FFFFFF" w:themeColor="background1"/>
                                  <w:sz w:val="22"/>
                                  <w:szCs w:val="22"/>
                                </w:rPr>
                                <w:t xml:space="preserve"> both above and below ground</w:t>
                              </w:r>
                              <w:r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Pr="003C674F">
                                <w:rPr>
                                  <w:color w:val="FFFFFF" w:themeColor="background1"/>
                                  <w:sz w:val="22"/>
                                  <w:szCs w:val="22"/>
                                </w:rPr>
                                <w:t>.</w:t>
                              </w:r>
                            </w:p>
                            <w:p w14:paraId="4B167253" w14:textId="5ACF9023"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proofErr w:type="spellStart"/>
                              <w:r w:rsidR="009E7DDC">
                                <w:t>CrossBar</w:t>
                              </w:r>
                              <w:proofErr w:type="spellEnd"/>
                              <w:r w:rsidR="009E7DDC">
                                <w:t xml:space="preserve"> Ranch and Dames Caves </w:t>
                              </w:r>
                              <w:r>
                                <w:t xml:space="preserve">where they will investigate wetlands, </w:t>
                              </w:r>
                              <w:r w:rsidR="009E7DDC">
                                <w:t xml:space="preserve">upland and karst </w:t>
                              </w:r>
                              <w:r>
                                <w:t>environments.</w:t>
                              </w:r>
                            </w:p>
                            <w:p w14:paraId="372CB1BF" w14:textId="77777777" w:rsidR="00F818EC" w:rsidRDefault="00F818EC" w:rsidP="00863FE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140460"/>
                            <a:ext cx="3984625" cy="185864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997835"/>
                            <a:ext cx="3984625" cy="114173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3569335" y="4138295"/>
                            <a:ext cx="506730" cy="25463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822EAB" id="Group 36" o:spid="_x0000_s1036" style="position:absolute;margin-left:229.05pt;margin-top:390.5pt;width:328.15pt;height:357.7pt;z-index:251658263;mso-position-horizontal-relative:page;mso-position-vertical-relative:page" coordsize="4167505,4542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" mv:complextextbox="1">
                <v:shape id="Text Box 41" o:spid="_x0000_s1037" type="#_x0000_t202" style="position:absolute;width:4167505;height:4542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WUlxQAA&#10;ANsAAAAPAAAAZHJzL2Rvd25yZXYueG1sRI9Ba8JAFITvhf6H5RV60009REldJQiBFipYLT2/Zp9J&#10;cPdtkt3G6K/vCkKPw8x8wyzXozVioN43jhW8TBMQxKXTDVcKvg7FZAHCB2SNxjEpuJCH9erxYYmZ&#10;dmf+pGEfKhEh7DNUUIfQZlL6siaLfupa4ugdXW8xRNlXUvd4jnBr5CxJUmmx4bhQY0ubmsrT/tcq&#10;2O5+uut74q3JQ1HM8133cfzulHp+GvNXEIHG8B++t9+0glkKty/x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dZSXFAAAA2wAAAA8AAAAAAAAAAAAAAAAAlwIAAGRycy9k&#10;b3ducmV2LnhtbFBLBQYAAAAABAAEAPUAAACJAwAAAAA=&#10;" mv:complextextbox="1" filled="f" stroked="f">
                  <v:textbox inset=",0,,0"/>
                </v:shape>
                <v:shape id="Text Box 5" o:spid="_x0000_s1038" type="#_x0000_t202" style="position:absolute;left:91440;width:3984625;height:114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22" inset="0,0,0,0">
                    <w:txbxContent>
                      <w:p w14:paraId="4697C1E0" w14:textId="77777777" w:rsidR="00F818EC" w:rsidRDefault="00F818EC" w:rsidP="00D0115E">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54BF546B" w14:textId="17D1A87D" w:rsidR="00F818EC" w:rsidRPr="009E7DDC" w:rsidRDefault="00F818EC" w:rsidP="009E7DDC">
                        <w:pPr>
                          <w:rPr>
                            <w:color w:val="FFFFFF" w:themeColor="background1"/>
                            <w:sz w:val="22"/>
                            <w:szCs w:val="22"/>
                          </w:rPr>
                        </w:pPr>
                        <w:proofErr w:type="spellStart"/>
                        <w:r>
                          <w:rPr>
                            <w:color w:val="FFFFFF" w:themeColor="background1"/>
                            <w:sz w:val="22"/>
                            <w:szCs w:val="22"/>
                          </w:rPr>
                          <w:t>CrossBar</w:t>
                        </w:r>
                        <w:proofErr w:type="spellEnd"/>
                        <w:r>
                          <w:rPr>
                            <w:color w:val="FFFFFF" w:themeColor="background1"/>
                            <w:sz w:val="22"/>
                            <w:szCs w:val="22"/>
                          </w:rPr>
                          <w:t xml:space="preserve"> Ranch and Dames Caves</w:t>
                        </w:r>
                        <w:r w:rsidRPr="003C674F">
                          <w:rPr>
                            <w:color w:val="FFFFFF" w:themeColor="background1"/>
                            <w:sz w:val="22"/>
                            <w:szCs w:val="22"/>
                          </w:rPr>
                          <w:t xml:space="preserve"> introduce</w:t>
                        </w:r>
                        <w:r>
                          <w:rPr>
                            <w:color w:val="FFFFFF" w:themeColor="background1"/>
                            <w:sz w:val="22"/>
                            <w:szCs w:val="22"/>
                          </w:rPr>
                          <w:t>s</w:t>
                        </w:r>
                        <w:r w:rsidRPr="003C674F">
                          <w:rPr>
                            <w:color w:val="FFFFFF" w:themeColor="background1"/>
                            <w:sz w:val="22"/>
                            <w:szCs w:val="22"/>
                          </w:rPr>
                          <w:t xml:space="preserve"> campers to a variety of amazing wilderness experiences</w:t>
                        </w:r>
                        <w:r>
                          <w:rPr>
                            <w:color w:val="FFFFFF" w:themeColor="background1"/>
                            <w:sz w:val="22"/>
                            <w:szCs w:val="22"/>
                          </w:rPr>
                          <w:t xml:space="preserve"> both above and below ground</w:t>
                        </w:r>
                        <w:r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Pr="003C674F">
                          <w:rPr>
                            <w:color w:val="FFFFFF" w:themeColor="background1"/>
                            <w:sz w:val="22"/>
                            <w:szCs w:val="22"/>
                          </w:rPr>
                          <w:t>.</w:t>
                        </w:r>
                      </w:p>
                      <w:p w14:paraId="4B167253" w14:textId="5ACF9023"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proofErr w:type="spellStart"/>
                        <w:r w:rsidR="009E7DDC">
                          <w:t>CrossBar</w:t>
                        </w:r>
                        <w:proofErr w:type="spellEnd"/>
                        <w:r w:rsidR="009E7DDC">
                          <w:t xml:space="preserve"> Ranch and Dames Caves </w:t>
                        </w:r>
                        <w:r>
                          <w:t xml:space="preserve">where they will investigate wetlands, </w:t>
                        </w:r>
                        <w:r w:rsidR="009E7DDC">
                          <w:t xml:space="preserve">upland and karst </w:t>
                        </w:r>
                        <w:r>
                          <w:t>environments.</w:t>
                        </w:r>
                      </w:p>
                      <w:p w14:paraId="372CB1BF" w14:textId="77777777" w:rsidR="00F818EC" w:rsidRDefault="00F818EC" w:rsidP="00863FE1">
                        <w:pPr>
                          <w:pStyle w:val="BodyText"/>
                        </w:pPr>
                      </w:p>
                    </w:txbxContent>
                  </v:textbox>
                </v:shape>
                <v:shape id="Text Box 22" o:spid="_x0000_s1039" type="#_x0000_t202" style="position:absolute;left:91440;top:1140460;width:3984625;height:1858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40" inset="0,0,0,0">
                    <w:txbxContent/>
                  </v:textbox>
                </v:shape>
                <v:shape id="_x0000_s1040" type="#_x0000_t202" style="position:absolute;left:91440;top:2997835;width:3984625;height:114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33" inset="0,0,0,0">
                    <w:txbxContent/>
                  </v:textbox>
                </v:shape>
                <v:shape id="Text Box 33" o:spid="_x0000_s1041" type="#_x0000_t202" style="position:absolute;left:3569335;top:4138295;width:50673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v:textbox>
                </v:shape>
                <w10:wrap type="through" anchorx="page" anchory="page"/>
              </v:group>
            </w:pict>
          </mc:Fallback>
        </mc:AlternateContent>
      </w:r>
      <w:r w:rsidR="003C674F">
        <w:rPr>
          <w:noProof/>
        </w:rPr>
        <mc:AlternateContent>
          <mc:Choice Requires="wps">
            <w:drawing>
              <wp:anchor distT="0" distB="0" distL="114300" distR="114300" simplePos="0" relativeHeight="251658264" behindDoc="0" locked="0" layoutInCell="0" allowOverlap="1" wp14:anchorId="4631C174" wp14:editId="27E94C21">
                <wp:simplePos x="0" y="0"/>
                <wp:positionH relativeFrom="page">
                  <wp:posOffset>2909570</wp:posOffset>
                </wp:positionH>
                <wp:positionV relativeFrom="page">
                  <wp:posOffset>9203055</wp:posOffset>
                </wp:positionV>
                <wp:extent cx="3507740" cy="292735"/>
                <wp:effectExtent l="0" t="0" r="0" b="12065"/>
                <wp:wrapTight wrapText="bothSides">
                  <wp:wrapPolygon edited="0">
                    <wp:start x="156" y="0"/>
                    <wp:lineTo x="156" y="20616"/>
                    <wp:lineTo x="21272" y="20616"/>
                    <wp:lineTo x="21272" y="0"/>
                    <wp:lineTo x="156" y="0"/>
                  </wp:wrapPolygon>
                </wp:wrapTight>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927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91F8422" w14:textId="5CEF1FED" w:rsidR="00F818EC" w:rsidRDefault="00F818EC" w:rsidP="00863FE1">
                            <w:pPr>
                              <w:pStyle w:val="Tagline"/>
                            </w:pPr>
                            <w:r>
                              <w:t xml:space="preserve">For more info and to register, visit </w:t>
                            </w:r>
                            <w:hyperlink r:id="rId16" w:history="1">
                              <w:r w:rsidR="009E7DDC" w:rsidRPr="00CC5B1A">
                                <w:rPr>
                                  <w:rStyle w:val="Hyperlink"/>
                                </w:rPr>
                                <w:t>http://connectplus.pasco.k12.fl.us/do/eec/?page_id=376</w:t>
                              </w:r>
                            </w:hyperlink>
                          </w:p>
                          <w:p w14:paraId="167708CC" w14:textId="77777777" w:rsidR="009E7DDC" w:rsidRPr="00CF3CFB" w:rsidRDefault="009E7DDC" w:rsidP="00863FE1">
                            <w:pPr>
                              <w:pStyle w:val="Taglin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229.1pt;margin-top:724.65pt;width:276.2pt;height:23.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6Mv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" o:allowincell="f" filled="f" stroked="f">
                <v:textbox inset=",0,,0">
                  <w:txbxContent>
                    <w:p w14:paraId="491F8422" w14:textId="5CEF1FED" w:rsidR="00F818EC" w:rsidRDefault="00F818EC" w:rsidP="00863FE1">
                      <w:pPr>
                        <w:pStyle w:val="Tagline"/>
                      </w:pPr>
                      <w:r>
                        <w:t xml:space="preserve">For more info and to register, visit </w:t>
                      </w:r>
                      <w:hyperlink r:id="rId20" w:history="1">
                        <w:r w:rsidR="009E7DDC" w:rsidRPr="00CC5B1A">
                          <w:rPr>
                            <w:rStyle w:val="Hyperlink"/>
                          </w:rPr>
                          <w:t>http://connectplus.pasco.k12.fl.us/do/eec/?page_id=376</w:t>
                        </w:r>
                      </w:hyperlink>
                    </w:p>
                    <w:p w14:paraId="167708CC" w14:textId="77777777" w:rsidR="009E7DDC" w:rsidRPr="00CF3CFB" w:rsidRDefault="009E7DDC" w:rsidP="00863FE1">
                      <w:pPr>
                        <w:pStyle w:val="Tagline"/>
                      </w:pPr>
                    </w:p>
                  </w:txbxContent>
                </v:textbox>
                <w10:wrap type="tight" anchorx="page" anchory="page"/>
              </v:shape>
            </w:pict>
          </mc:Fallback>
        </mc:AlternateContent>
      </w:r>
      <w:r w:rsidR="00331773">
        <w:rPr>
          <w:noProof/>
        </w:rPr>
        <w:pict w14:anchorId="41B7B3D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88.65pt;margin-top:621.15pt;width:79pt;height:12pt;rotation:-173120fd;z-index:251658259;mso-wrap-edited:f;mso-position-horizontal-relative:page;mso-position-vertical-relative:page" wrapcoords="14194 -5400 1645 -6750 -822 -4050 -1028 20250 411 27000 2262 28350 10491 29700 15840 32400 23451 25650 23657 2700 22834 -2700 14194 -5400" fillcolor="white [3212]" stroked="f" strokecolor="#1f497d" strokeweight="1.25pt">
            <v:shadow on="t" color="#d8d8d8" offset=",1pt" offset2=",-2pt"/>
            <v:textpath style="font-family:&quot;Mistral&quot;;font-size:12pt;v-text-kern:t" trim="t" fitpath="t" string="Explore your World!"/>
            <w10:wrap type="tight" anchorx="page" anchory="page"/>
          </v:shape>
        </w:pict>
      </w:r>
      <w:r w:rsidR="003C674F">
        <w:rPr>
          <w:noProof/>
        </w:rPr>
        <w:drawing>
          <wp:anchor distT="0" distB="0" distL="118745" distR="118745" simplePos="0" relativeHeight="251658269" behindDoc="0" locked="0" layoutInCell="0" allowOverlap="1" wp14:anchorId="218B94E3" wp14:editId="3C1A503A">
            <wp:simplePos x="0" y="0"/>
            <wp:positionH relativeFrom="page">
              <wp:posOffset>821055</wp:posOffset>
            </wp:positionH>
            <wp:positionV relativeFrom="page">
              <wp:posOffset>8145780</wp:posOffset>
            </wp:positionV>
            <wp:extent cx="1808480" cy="1356360"/>
            <wp:effectExtent l="228600" t="177800" r="223520" b="193040"/>
            <wp:wrapTight wrapText="bothSides">
              <wp:wrapPolygon edited="0">
                <wp:start x="17841" y="-3168"/>
                <wp:lineTo x="-3058" y="-1385"/>
                <wp:lineTo x="-2416" y="11537"/>
                <wp:lineTo x="-1002" y="19161"/>
                <wp:lineTo x="359" y="24764"/>
                <wp:lineTo x="3391" y="24623"/>
                <wp:lineTo x="3673" y="23800"/>
                <wp:lineTo x="24131" y="16777"/>
                <wp:lineTo x="21782" y="-3351"/>
                <wp:lineTo x="17841" y="-316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bro 11 images:42-17774903.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20000">
                      <a:off x="0" y="0"/>
                      <a:ext cx="1808480" cy="135636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68013D">
        <w:rPr>
          <w:noProof/>
        </w:rPr>
        <mc:AlternateContent>
          <mc:Choice Requires="wps">
            <w:drawing>
              <wp:anchor distT="0" distB="0" distL="114300" distR="114300" simplePos="0" relativeHeight="251658262" behindDoc="0" locked="0" layoutInCell="0" allowOverlap="1" wp14:anchorId="240DAC8F" wp14:editId="58848A6D">
                <wp:simplePos x="0" y="0"/>
                <wp:positionH relativeFrom="page">
                  <wp:posOffset>457200</wp:posOffset>
                </wp:positionH>
                <wp:positionV relativeFrom="page">
                  <wp:posOffset>4409440</wp:posOffset>
                </wp:positionV>
                <wp:extent cx="2000250" cy="3506470"/>
                <wp:effectExtent l="0" t="0" r="0" b="24130"/>
                <wp:wrapTight wrapText="bothSides">
                  <wp:wrapPolygon edited="0">
                    <wp:start x="274" y="0"/>
                    <wp:lineTo x="274" y="21592"/>
                    <wp:lineTo x="20846" y="21592"/>
                    <wp:lineTo x="21120" y="0"/>
                    <wp:lineTo x="274" y="0"/>
                  </wp:wrapPolygon>
                </wp:wrapTight>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064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D11FC95" w14:textId="77777777" w:rsidR="00F818EC" w:rsidRDefault="00F818EC" w:rsidP="00863FE1">
                            <w:pPr>
                              <w:pStyle w:val="BodyText2"/>
                              <w:rPr>
                                <w:b/>
                              </w:rPr>
                            </w:pPr>
                            <w:r>
                              <w:rPr>
                                <w:b/>
                              </w:rPr>
                              <w:t>Energy &amp; Marine Center</w:t>
                            </w:r>
                          </w:p>
                          <w:p w14:paraId="3613C97B" w14:textId="77777777" w:rsidR="00F818EC" w:rsidRDefault="00F818EC" w:rsidP="005F7AB8">
                            <w:pPr>
                              <w:pStyle w:val="BodyText2"/>
                              <w:numPr>
                                <w:ilvl w:val="0"/>
                                <w:numId w:val="2"/>
                              </w:numPr>
                              <w:ind w:left="450" w:hanging="270"/>
                            </w:pPr>
                            <w:r>
                              <w:t>Kayaking scavenger hunts exploring the estuary</w:t>
                            </w:r>
                          </w:p>
                          <w:p w14:paraId="30253625" w14:textId="7445C9E4" w:rsidR="00F818EC" w:rsidRDefault="00F818EC" w:rsidP="005F7AB8">
                            <w:pPr>
                              <w:pStyle w:val="BodyText2"/>
                              <w:numPr>
                                <w:ilvl w:val="0"/>
                                <w:numId w:val="2"/>
                              </w:numPr>
                              <w:ind w:left="450" w:hanging="270"/>
                            </w:pPr>
                            <w:r>
                              <w:t>Alternative Energy Science</w:t>
                            </w:r>
                          </w:p>
                          <w:p w14:paraId="1E9B07B4" w14:textId="77777777" w:rsidR="00F818EC" w:rsidRDefault="00F818EC" w:rsidP="005F7AB8">
                            <w:pPr>
                              <w:pStyle w:val="BodyText2"/>
                              <w:numPr>
                                <w:ilvl w:val="0"/>
                                <w:numId w:val="2"/>
                              </w:numPr>
                              <w:ind w:left="450" w:hanging="270"/>
                            </w:pPr>
                            <w:proofErr w:type="spellStart"/>
                            <w:r>
                              <w:t>Gyotaku</w:t>
                            </w:r>
                            <w:proofErr w:type="spellEnd"/>
                            <w:r>
                              <w:t xml:space="preserve"> (Fish Printing)</w:t>
                            </w:r>
                          </w:p>
                          <w:p w14:paraId="3C834B33" w14:textId="77777777" w:rsidR="00F818EC" w:rsidRDefault="00F818EC" w:rsidP="005F7AB8">
                            <w:pPr>
                              <w:pStyle w:val="BodyText2"/>
                              <w:numPr>
                                <w:ilvl w:val="0"/>
                                <w:numId w:val="2"/>
                              </w:numPr>
                              <w:ind w:left="450" w:hanging="270"/>
                            </w:pPr>
                            <w:r>
                              <w:t>Fish ID through Seining</w:t>
                            </w:r>
                          </w:p>
                          <w:p w14:paraId="13E8AFF5" w14:textId="77777777" w:rsidR="00F818EC" w:rsidRDefault="00F818EC" w:rsidP="005F7AB8">
                            <w:pPr>
                              <w:pStyle w:val="BodyText2"/>
                              <w:numPr>
                                <w:ilvl w:val="0"/>
                                <w:numId w:val="2"/>
                              </w:numPr>
                              <w:ind w:left="450" w:hanging="270"/>
                            </w:pPr>
                            <w:r>
                              <w:t>Solar Bottle Boat Racing</w:t>
                            </w:r>
                          </w:p>
                          <w:p w14:paraId="60B307F8" w14:textId="324DDBB5" w:rsidR="00F818EC" w:rsidRDefault="00F818EC" w:rsidP="00863FE1">
                            <w:pPr>
                              <w:pStyle w:val="BodyText2"/>
                              <w:rPr>
                                <w:b/>
                              </w:rPr>
                            </w:pPr>
                            <w:proofErr w:type="spellStart"/>
                            <w:r>
                              <w:rPr>
                                <w:b/>
                              </w:rPr>
                              <w:t>CrossBar</w:t>
                            </w:r>
                            <w:proofErr w:type="spellEnd"/>
                            <w:r>
                              <w:rPr>
                                <w:b/>
                              </w:rPr>
                              <w:t xml:space="preserve"> Ranch </w:t>
                            </w:r>
                          </w:p>
                          <w:p w14:paraId="4F459740" w14:textId="77777777" w:rsidR="00F818EC" w:rsidRDefault="00F818EC" w:rsidP="0068013D">
                            <w:pPr>
                              <w:pStyle w:val="BodyText2"/>
                              <w:numPr>
                                <w:ilvl w:val="0"/>
                                <w:numId w:val="3"/>
                              </w:numPr>
                              <w:ind w:left="450" w:hanging="270"/>
                            </w:pPr>
                            <w:r>
                              <w:t>Animal Tracks</w:t>
                            </w:r>
                          </w:p>
                          <w:p w14:paraId="3BC84A24" w14:textId="4780149B" w:rsidR="00F818EC" w:rsidRDefault="00F818EC" w:rsidP="0068013D">
                            <w:pPr>
                              <w:pStyle w:val="BodyText2"/>
                              <w:numPr>
                                <w:ilvl w:val="0"/>
                                <w:numId w:val="3"/>
                              </w:numPr>
                              <w:ind w:left="450" w:hanging="270"/>
                            </w:pPr>
                            <w:r>
                              <w:t>Safari Bus tour</w:t>
                            </w:r>
                          </w:p>
                          <w:p w14:paraId="0DD12365" w14:textId="77777777" w:rsidR="00F818EC" w:rsidRDefault="00F818EC" w:rsidP="0068013D">
                            <w:pPr>
                              <w:pStyle w:val="BodyText2"/>
                              <w:numPr>
                                <w:ilvl w:val="0"/>
                                <w:numId w:val="3"/>
                              </w:numPr>
                              <w:ind w:left="450" w:hanging="270"/>
                            </w:pPr>
                            <w:r>
                              <w:t>Upland Hike</w:t>
                            </w:r>
                          </w:p>
                          <w:p w14:paraId="17A34FE9" w14:textId="2089A4D9" w:rsidR="00F818EC" w:rsidRDefault="00F818EC" w:rsidP="0068013D">
                            <w:pPr>
                              <w:pStyle w:val="BodyText2"/>
                              <w:numPr>
                                <w:ilvl w:val="0"/>
                                <w:numId w:val="3"/>
                              </w:numPr>
                              <w:ind w:left="450" w:hanging="270"/>
                            </w:pPr>
                            <w:r>
                              <w:t>Macro-invertebrate Study</w:t>
                            </w:r>
                          </w:p>
                          <w:p w14:paraId="71BD8AC6" w14:textId="167A2285" w:rsidR="00F818EC" w:rsidRDefault="00F818EC" w:rsidP="0068013D">
                            <w:pPr>
                              <w:pStyle w:val="BodyText2"/>
                              <w:rPr>
                                <w:b/>
                              </w:rPr>
                            </w:pPr>
                            <w:r>
                              <w:rPr>
                                <w:b/>
                              </w:rPr>
                              <w:t>Dames Caves</w:t>
                            </w:r>
                          </w:p>
                          <w:p w14:paraId="0F81CEE2" w14:textId="7DFE6000" w:rsidR="00F818EC" w:rsidRDefault="00F818EC" w:rsidP="0068013D">
                            <w:pPr>
                              <w:pStyle w:val="BodyText2"/>
                              <w:numPr>
                                <w:ilvl w:val="0"/>
                                <w:numId w:val="4"/>
                              </w:numPr>
                              <w:ind w:left="450" w:hanging="270"/>
                            </w:pPr>
                            <w:r>
                              <w:t>Karst Cave Systems</w:t>
                            </w:r>
                          </w:p>
                          <w:p w14:paraId="01EA7ECF" w14:textId="3489D21B" w:rsidR="00F818EC" w:rsidRDefault="00F818EC" w:rsidP="0068013D">
                            <w:pPr>
                              <w:pStyle w:val="BodyText2"/>
                              <w:numPr>
                                <w:ilvl w:val="0"/>
                                <w:numId w:val="4"/>
                              </w:numPr>
                              <w:ind w:left="450" w:hanging="270"/>
                            </w:pPr>
                            <w:r>
                              <w:t xml:space="preserve">Topography </w:t>
                            </w:r>
                          </w:p>
                          <w:p w14:paraId="1C0F8259" w14:textId="1B561835" w:rsidR="00F818EC" w:rsidRPr="0068013D" w:rsidRDefault="00F818EC" w:rsidP="0068013D">
                            <w:pPr>
                              <w:pStyle w:val="BodyText2"/>
                              <w:numPr>
                                <w:ilvl w:val="0"/>
                                <w:numId w:val="4"/>
                              </w:numPr>
                              <w:ind w:left="450" w:hanging="270"/>
                            </w:pPr>
                            <w:r>
                              <w:t xml:space="preserve">Florida Flora and </w:t>
                            </w:r>
                            <w:r w:rsidR="009E7DDC">
                              <w:t>Fauna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36pt;margin-top:347.2pt;width:157.5pt;height:276.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" mv:complextextbox="1" o:allowincell="f" filled="f" stroked="f">
                <v:textbox inset=",0,,0">
                  <w:txbxContent>
                    <w:p w14:paraId="7D11FC95" w14:textId="77777777" w:rsidR="00F818EC" w:rsidRDefault="00F818EC" w:rsidP="00863FE1">
                      <w:pPr>
                        <w:pStyle w:val="BodyText2"/>
                        <w:rPr>
                          <w:b/>
                        </w:rPr>
                      </w:pPr>
                      <w:r>
                        <w:rPr>
                          <w:b/>
                        </w:rPr>
                        <w:t>Energy &amp; Marine Center</w:t>
                      </w:r>
                    </w:p>
                    <w:p w14:paraId="3613C97B" w14:textId="77777777" w:rsidR="00F818EC" w:rsidRDefault="00F818EC" w:rsidP="005F7AB8">
                      <w:pPr>
                        <w:pStyle w:val="BodyText2"/>
                        <w:numPr>
                          <w:ilvl w:val="0"/>
                          <w:numId w:val="2"/>
                        </w:numPr>
                        <w:ind w:left="450" w:hanging="270"/>
                      </w:pPr>
                      <w:r>
                        <w:t>Kayaking scavenger hunts exploring the estuary</w:t>
                      </w:r>
                    </w:p>
                    <w:p w14:paraId="30253625" w14:textId="7445C9E4" w:rsidR="00F818EC" w:rsidRDefault="00F818EC" w:rsidP="005F7AB8">
                      <w:pPr>
                        <w:pStyle w:val="BodyText2"/>
                        <w:numPr>
                          <w:ilvl w:val="0"/>
                          <w:numId w:val="2"/>
                        </w:numPr>
                        <w:ind w:left="450" w:hanging="270"/>
                      </w:pPr>
                      <w:r>
                        <w:t>Alternative Energy Science</w:t>
                      </w:r>
                    </w:p>
                    <w:p w14:paraId="1E9B07B4" w14:textId="77777777" w:rsidR="00F818EC" w:rsidRDefault="00F818EC" w:rsidP="005F7AB8">
                      <w:pPr>
                        <w:pStyle w:val="BodyText2"/>
                        <w:numPr>
                          <w:ilvl w:val="0"/>
                          <w:numId w:val="2"/>
                        </w:numPr>
                        <w:ind w:left="450" w:hanging="270"/>
                      </w:pPr>
                      <w:proofErr w:type="spellStart"/>
                      <w:r>
                        <w:t>Gyotaku</w:t>
                      </w:r>
                      <w:proofErr w:type="spellEnd"/>
                      <w:r>
                        <w:t xml:space="preserve"> (Fish Printing)</w:t>
                      </w:r>
                    </w:p>
                    <w:p w14:paraId="3C834B33" w14:textId="77777777" w:rsidR="00F818EC" w:rsidRDefault="00F818EC" w:rsidP="005F7AB8">
                      <w:pPr>
                        <w:pStyle w:val="BodyText2"/>
                        <w:numPr>
                          <w:ilvl w:val="0"/>
                          <w:numId w:val="2"/>
                        </w:numPr>
                        <w:ind w:left="450" w:hanging="270"/>
                      </w:pPr>
                      <w:r>
                        <w:t>Fish ID through Seining</w:t>
                      </w:r>
                    </w:p>
                    <w:p w14:paraId="13E8AFF5" w14:textId="77777777" w:rsidR="00F818EC" w:rsidRDefault="00F818EC" w:rsidP="005F7AB8">
                      <w:pPr>
                        <w:pStyle w:val="BodyText2"/>
                        <w:numPr>
                          <w:ilvl w:val="0"/>
                          <w:numId w:val="2"/>
                        </w:numPr>
                        <w:ind w:left="450" w:hanging="270"/>
                      </w:pPr>
                      <w:r>
                        <w:t>Solar Bottle Boat Racing</w:t>
                      </w:r>
                    </w:p>
                    <w:p w14:paraId="60B307F8" w14:textId="324DDBB5" w:rsidR="00F818EC" w:rsidRDefault="00F818EC" w:rsidP="00863FE1">
                      <w:pPr>
                        <w:pStyle w:val="BodyText2"/>
                        <w:rPr>
                          <w:b/>
                        </w:rPr>
                      </w:pPr>
                      <w:proofErr w:type="spellStart"/>
                      <w:r>
                        <w:rPr>
                          <w:b/>
                        </w:rPr>
                        <w:t>CrossBar</w:t>
                      </w:r>
                      <w:proofErr w:type="spellEnd"/>
                      <w:r>
                        <w:rPr>
                          <w:b/>
                        </w:rPr>
                        <w:t xml:space="preserve"> Ranch </w:t>
                      </w:r>
                    </w:p>
                    <w:p w14:paraId="4F459740" w14:textId="77777777" w:rsidR="00F818EC" w:rsidRDefault="00F818EC" w:rsidP="0068013D">
                      <w:pPr>
                        <w:pStyle w:val="BodyText2"/>
                        <w:numPr>
                          <w:ilvl w:val="0"/>
                          <w:numId w:val="3"/>
                        </w:numPr>
                        <w:ind w:left="450" w:hanging="270"/>
                      </w:pPr>
                      <w:r>
                        <w:t>Animal Tracks</w:t>
                      </w:r>
                    </w:p>
                    <w:p w14:paraId="3BC84A24" w14:textId="4780149B" w:rsidR="00F818EC" w:rsidRDefault="00F818EC" w:rsidP="0068013D">
                      <w:pPr>
                        <w:pStyle w:val="BodyText2"/>
                        <w:numPr>
                          <w:ilvl w:val="0"/>
                          <w:numId w:val="3"/>
                        </w:numPr>
                        <w:ind w:left="450" w:hanging="270"/>
                      </w:pPr>
                      <w:r>
                        <w:t>Safari Bus tour</w:t>
                      </w:r>
                    </w:p>
                    <w:p w14:paraId="0DD12365" w14:textId="77777777" w:rsidR="00F818EC" w:rsidRDefault="00F818EC" w:rsidP="0068013D">
                      <w:pPr>
                        <w:pStyle w:val="BodyText2"/>
                        <w:numPr>
                          <w:ilvl w:val="0"/>
                          <w:numId w:val="3"/>
                        </w:numPr>
                        <w:ind w:left="450" w:hanging="270"/>
                      </w:pPr>
                      <w:r>
                        <w:t>Upland Hike</w:t>
                      </w:r>
                    </w:p>
                    <w:p w14:paraId="17A34FE9" w14:textId="2089A4D9" w:rsidR="00F818EC" w:rsidRDefault="00F818EC" w:rsidP="0068013D">
                      <w:pPr>
                        <w:pStyle w:val="BodyText2"/>
                        <w:numPr>
                          <w:ilvl w:val="0"/>
                          <w:numId w:val="3"/>
                        </w:numPr>
                        <w:ind w:left="450" w:hanging="270"/>
                      </w:pPr>
                      <w:r>
                        <w:t>Macro-invertebrate Study</w:t>
                      </w:r>
                    </w:p>
                    <w:p w14:paraId="71BD8AC6" w14:textId="167A2285" w:rsidR="00F818EC" w:rsidRDefault="00F818EC" w:rsidP="0068013D">
                      <w:pPr>
                        <w:pStyle w:val="BodyText2"/>
                        <w:rPr>
                          <w:b/>
                        </w:rPr>
                      </w:pPr>
                      <w:r>
                        <w:rPr>
                          <w:b/>
                        </w:rPr>
                        <w:t>Dames Caves</w:t>
                      </w:r>
                    </w:p>
                    <w:p w14:paraId="0F81CEE2" w14:textId="7DFE6000" w:rsidR="00F818EC" w:rsidRDefault="00F818EC" w:rsidP="0068013D">
                      <w:pPr>
                        <w:pStyle w:val="BodyText2"/>
                        <w:numPr>
                          <w:ilvl w:val="0"/>
                          <w:numId w:val="4"/>
                        </w:numPr>
                        <w:ind w:left="450" w:hanging="270"/>
                      </w:pPr>
                      <w:r>
                        <w:t>Karst Cave Systems</w:t>
                      </w:r>
                    </w:p>
                    <w:p w14:paraId="01EA7ECF" w14:textId="3489D21B" w:rsidR="00F818EC" w:rsidRDefault="00F818EC" w:rsidP="0068013D">
                      <w:pPr>
                        <w:pStyle w:val="BodyText2"/>
                        <w:numPr>
                          <w:ilvl w:val="0"/>
                          <w:numId w:val="4"/>
                        </w:numPr>
                        <w:ind w:left="450" w:hanging="270"/>
                      </w:pPr>
                      <w:r>
                        <w:t xml:space="preserve">Topography </w:t>
                      </w:r>
                    </w:p>
                    <w:p w14:paraId="1C0F8259" w14:textId="1B561835" w:rsidR="00F818EC" w:rsidRPr="0068013D" w:rsidRDefault="00F818EC" w:rsidP="0068013D">
                      <w:pPr>
                        <w:pStyle w:val="BodyText2"/>
                        <w:numPr>
                          <w:ilvl w:val="0"/>
                          <w:numId w:val="4"/>
                        </w:numPr>
                        <w:ind w:left="450" w:hanging="270"/>
                      </w:pPr>
                      <w:r>
                        <w:t xml:space="preserve">Florida Flora and </w:t>
                      </w:r>
                      <w:r w:rsidR="009E7DDC">
                        <w:t>Fauna</w:t>
                      </w:r>
                    </w:p>
                  </w:txbxContent>
                </v:textbox>
                <w10:wrap type="tight" anchorx="page" anchory="page"/>
              </v:shape>
            </w:pict>
          </mc:Fallback>
        </mc:AlternateContent>
      </w:r>
      <w:r w:rsidR="00D20937">
        <w:rPr>
          <w:noProof/>
        </w:rPr>
        <mc:AlternateContent>
          <mc:Choice Requires="wpg">
            <w:drawing>
              <wp:anchor distT="0" distB="0" distL="114300" distR="114300" simplePos="0" relativeHeight="251659295" behindDoc="0" locked="0" layoutInCell="1" allowOverlap="1" wp14:anchorId="29708953" wp14:editId="5FEDF0E7">
                <wp:simplePos x="0" y="0"/>
                <wp:positionH relativeFrom="page">
                  <wp:posOffset>457200</wp:posOffset>
                </wp:positionH>
                <wp:positionV relativeFrom="page">
                  <wp:posOffset>1914525</wp:posOffset>
                </wp:positionV>
                <wp:extent cx="4343400" cy="1360170"/>
                <wp:effectExtent l="0" t="0" r="0" b="11430"/>
                <wp:wrapThrough wrapText="bothSides">
                  <wp:wrapPolygon edited="0">
                    <wp:start x="126" y="0"/>
                    <wp:lineTo x="126" y="21378"/>
                    <wp:lineTo x="21347" y="21378"/>
                    <wp:lineTo x="21347" y="0"/>
                    <wp:lineTo x="126" y="0"/>
                  </wp:wrapPolygon>
                </wp:wrapThrough>
                <wp:docPr id="60" name="Group 60"/>
                <wp:cNvGraphicFramePr/>
                <a:graphic xmlns:a="http://schemas.openxmlformats.org/drawingml/2006/main">
                  <a:graphicData uri="http://schemas.microsoft.com/office/word/2010/wordprocessingGroup">
                    <wpg:wgp>
                      <wpg:cNvGrpSpPr/>
                      <wpg:grpSpPr>
                        <a:xfrm>
                          <a:off x="0" y="0"/>
                          <a:ext cx="4343400" cy="1360170"/>
                          <a:chOff x="0" y="0"/>
                          <a:chExt cx="4343400" cy="1360170"/>
                        </a:xfrm>
                        <a:extLst>
                          <a:ext uri="{0CCBE362-F206-4b92-989A-16890622DB6E}">
                            <ma14:wrappingTextBoxFlag xmlns:ma14="http://schemas.microsoft.com/office/mac/drawingml/2011/main" val="1"/>
                          </a:ext>
                        </a:extLst>
                      </wpg:grpSpPr>
                      <wps:wsp>
                        <wps:cNvPr id="29" name="Text Box 212"/>
                        <wps:cNvSpPr txBox="1">
                          <a:spLocks noChangeArrowheads="1"/>
                        </wps:cNvSpPr>
                        <wps:spPr bwMode="auto">
                          <a:xfrm>
                            <a:off x="0" y="0"/>
                            <a:ext cx="4343400" cy="13601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39" name="Text Box 39"/>
                        <wps:cNvSpPr txBox="1"/>
                        <wps:spPr>
                          <a:xfrm>
                            <a:off x="91440" y="0"/>
                            <a:ext cx="4160520" cy="178435"/>
                          </a:xfrm>
                          <a:prstGeom prst="rect">
                            <a:avLst/>
                          </a:prstGeom>
                          <a:noFill/>
                          <a:ln>
                            <a:noFill/>
                          </a:ln>
                          <a:effectLst/>
                          <a:extLst>
                            <a:ext uri="{C572A759-6A51-4108-AA02-DFA0A04FC94B}">
                              <ma14:wrappingTextBoxFlag xmlns:ma14="http://schemas.microsoft.com/office/mac/drawingml/2011/main"/>
                            </a:ext>
                          </a:extLst>
                        </wps:spPr>
                        <wps:txbx id="14">
                          <w:txbxContent>
                            <w:p w14:paraId="264923D5"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proofErr w:type="spellStart"/>
                              <w:r>
                                <w:rPr>
                                  <w:rFonts w:asciiTheme="majorHAnsi" w:hAnsiTheme="majorHAnsi"/>
                                  <w:color w:val="auto"/>
                                  <w:szCs w:val="22"/>
                                </w:rPr>
                                <w:t>Cotee</w:t>
                              </w:r>
                              <w:proofErr w:type="spellEnd"/>
                              <w:r>
                                <w:rPr>
                                  <w:rFonts w:asciiTheme="majorHAnsi" w:hAnsiTheme="majorHAnsi"/>
                                  <w:color w:val="auto"/>
                                  <w:szCs w:val="22"/>
                                </w:rPr>
                                <w:t xml:space="preserve"> River</w:t>
                              </w:r>
                              <w:r w:rsidRPr="00D0115E">
                                <w:rPr>
                                  <w:rFonts w:asciiTheme="majorHAnsi" w:hAnsiTheme="majorHAnsi"/>
                                  <w:color w:val="auto"/>
                                  <w:szCs w:val="22"/>
                                </w:rPr>
                                <w:t xml:space="preserve"> watershed.</w:t>
                              </w:r>
                            </w:p>
                            <w:p w14:paraId="5EF05F4B" w14:textId="77777777" w:rsidR="00F818EC" w:rsidRPr="00D0115E" w:rsidRDefault="00F818EC" w:rsidP="00863FE1">
                              <w:pPr>
                                <w:pStyle w:val="Heading4"/>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77165"/>
                            <a:ext cx="4160520" cy="35623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32130"/>
                            <a:ext cx="1889760" cy="17843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709295"/>
                            <a:ext cx="1883410" cy="17843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886460"/>
                            <a:ext cx="1877060" cy="17907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064260"/>
                            <a:ext cx="1870710" cy="25463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708953" id="Group 60" o:spid="_x0000_s1044" style="position:absolute;margin-left:36pt;margin-top:150.75pt;width:342pt;height:107.1pt;z-index:251659295;mso-position-horizontal-relative:page;mso-position-vertical-relative:page" coordsize="4343400,1360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" mv:complextextbox="1">
                <v:shape id="Text Box 212" o:spid="_x0000_s1045" type="#_x0000_t202" style="position:absolute;width:4343400;height:136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vFXxAAA&#10;ANsAAAAPAAAAZHJzL2Rvd25yZXYueG1sRI9Ba8JAFITvBf/D8gRvdaMHbaOrhEKggoJa8fzMPpNg&#10;9m2SXTX213eFgsdhZr5h5svOVOJGrSstKxgNIxDEmdUl5woOP+n7BwjnkTVWlknBgxwsF723Ocba&#10;3nlHt73PRYCwi1FB4X0dS+myggy6oa2Jg3e2rUEfZJtL3eI9wE0lx1E0kQZLDgsF1vRVUHbZX42C&#10;zfbU/K4iZ6rEp+k02Tbr87FRatDvkhkIT51/hf/b31rB+BOeX8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LxV8QAAADbAAAADwAAAAAAAAAAAAAAAACXAgAAZHJzL2Rv&#10;d25yZXYueG1sUEsFBgAAAAAEAAQA9QAAAIgDAAAAAA==&#10;" mv:complextextbox="1" filled="f" stroked="f">
                  <v:textbox inset=",0,,0"/>
                </v:shape>
                <v:shape id="_x0000_s1046" type="#_x0000_t202" style="position:absolute;left:91440;width:416052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6" inset="0,0,0,0">
                    <w:txbxContent>
                      <w:p w14:paraId="264923D5"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proofErr w:type="spellStart"/>
                        <w:r>
                          <w:rPr>
                            <w:rFonts w:asciiTheme="majorHAnsi" w:hAnsiTheme="majorHAnsi"/>
                            <w:color w:val="auto"/>
                            <w:szCs w:val="22"/>
                          </w:rPr>
                          <w:t>Cotee</w:t>
                        </w:r>
                        <w:proofErr w:type="spellEnd"/>
                        <w:r>
                          <w:rPr>
                            <w:rFonts w:asciiTheme="majorHAnsi" w:hAnsiTheme="majorHAnsi"/>
                            <w:color w:val="auto"/>
                            <w:szCs w:val="22"/>
                          </w:rPr>
                          <w:t xml:space="preserve"> River</w:t>
                        </w:r>
                        <w:r w:rsidRPr="00D0115E">
                          <w:rPr>
                            <w:rFonts w:asciiTheme="majorHAnsi" w:hAnsiTheme="majorHAnsi"/>
                            <w:color w:val="auto"/>
                            <w:szCs w:val="22"/>
                          </w:rPr>
                          <w:t xml:space="preserve"> watershed.</w:t>
                        </w:r>
                      </w:p>
                      <w:p w14:paraId="5EF05F4B" w14:textId="77777777" w:rsidR="00F818EC" w:rsidRPr="00D0115E" w:rsidRDefault="00F818EC" w:rsidP="00863FE1">
                        <w:pPr>
                          <w:pStyle w:val="Heading4"/>
                          <w:rPr>
                            <w:color w:val="auto"/>
                            <w:sz w:val="22"/>
                            <w:szCs w:val="22"/>
                          </w:rPr>
                        </w:pPr>
                      </w:p>
                    </w:txbxContent>
                  </v:textbox>
                </v:shape>
                <v:shape id="Text Box 46" o:spid="_x0000_s1047" type="#_x0000_t202" style="position:absolute;left:91440;top:177165;width:4160520;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9" inset="0,0,0,0">
                    <w:txbxContent/>
                  </v:textbox>
                </v:shape>
                <v:shape id="Text Box 49" o:spid="_x0000_s1048" type="#_x0000_t202" style="position:absolute;left:91440;top:532130;width:188976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9" type="#_x0000_t202" style="position:absolute;left:91440;top:709295;width:18834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50" type="#_x0000_t202" style="position:absolute;left:91440;top:886460;width:1877060;height:17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1" type="#_x0000_t202" style="position:absolute;left:91440;top:1064260;width:187071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v:textbox>
                </v:shape>
                <w10:wrap type="through" anchorx="page" anchory="page"/>
              </v:group>
            </w:pict>
          </mc:Fallback>
        </mc:AlternateContent>
      </w:r>
      <w:r w:rsidR="00D0115E">
        <w:rPr>
          <w:noProof/>
        </w:rPr>
        <w:drawing>
          <wp:anchor distT="0" distB="0" distL="118745" distR="118745" simplePos="0" relativeHeight="251660319" behindDoc="0" locked="0" layoutInCell="1" allowOverlap="1" wp14:anchorId="7409E0EA" wp14:editId="696E8DEA">
            <wp:simplePos x="0" y="0"/>
            <wp:positionH relativeFrom="page">
              <wp:posOffset>2663190</wp:posOffset>
            </wp:positionH>
            <wp:positionV relativeFrom="page">
              <wp:posOffset>2745105</wp:posOffset>
            </wp:positionV>
            <wp:extent cx="2486660" cy="1864995"/>
            <wp:effectExtent l="177800" t="254000" r="256540" b="319405"/>
            <wp:wrapTight wrapText="bothSides">
              <wp:wrapPolygon edited="0">
                <wp:start x="-2495" y="-28"/>
                <wp:lineTo x="-5" y="23881"/>
                <wp:lineTo x="20841" y="22266"/>
                <wp:lineTo x="21135" y="22794"/>
                <wp:lineTo x="24611" y="21977"/>
                <wp:lineTo x="21815" y="-4250"/>
                <wp:lineTo x="-322" y="-539"/>
                <wp:lineTo x="-2495" y="-28"/>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bro 11 images:42-171934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600000">
                      <a:off x="0" y="0"/>
                      <a:ext cx="2486660" cy="186499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9A45BF">
        <w:rPr>
          <w:noProof/>
        </w:rPr>
        <w:drawing>
          <wp:anchor distT="0" distB="0" distL="118745" distR="118745" simplePos="0" relativeHeight="251658267" behindDoc="0" locked="0" layoutInCell="1" allowOverlap="1" wp14:anchorId="3C2E1BB1" wp14:editId="514730CF">
            <wp:simplePos x="0" y="0"/>
            <wp:positionH relativeFrom="page">
              <wp:posOffset>4904105</wp:posOffset>
            </wp:positionH>
            <wp:positionV relativeFrom="page">
              <wp:posOffset>2252345</wp:posOffset>
            </wp:positionV>
            <wp:extent cx="2172970" cy="1630045"/>
            <wp:effectExtent l="254000" t="228600" r="265430" b="224155"/>
            <wp:wrapTight wrapText="bothSides">
              <wp:wrapPolygon edited="0">
                <wp:start x="20588" y="-3493"/>
                <wp:lineTo x="-2861" y="-1728"/>
                <wp:lineTo x="-2327" y="9024"/>
                <wp:lineTo x="-1053" y="19068"/>
                <wp:lineTo x="-522" y="20054"/>
                <wp:lineTo x="611" y="24716"/>
                <wp:lineTo x="1872" y="24658"/>
                <wp:lineTo x="2107" y="23973"/>
                <wp:lineTo x="24197" y="18566"/>
                <wp:lineTo x="21597" y="-3540"/>
                <wp:lineTo x="20588" y="-349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bro 11 images:RF537797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20000">
                      <a:off x="0" y="0"/>
                      <a:ext cx="2172970" cy="163004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904F5">
        <w:rPr>
          <w:noProof/>
        </w:rPr>
        <mc:AlternateContent>
          <mc:Choice Requires="wps">
            <w:drawing>
              <wp:anchor distT="0" distB="0" distL="114300" distR="114300" simplePos="0" relativeHeight="251661343" behindDoc="0" locked="0" layoutInCell="1" allowOverlap="1" wp14:anchorId="4185AC73" wp14:editId="33285722">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7A4F6A" w14:textId="77777777" w:rsidR="00F818EC" w:rsidRPr="003F48F8" w:rsidRDefault="00F818EC" w:rsidP="00863FE1">
                            <w:pPr>
                              <w:pStyle w:val="Heading2"/>
                            </w:pPr>
                            <w:r>
                              <w:t>Registration Now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2" type="#_x0000_t202" style="position:absolute;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" filled="f" stroked="f">
                <v:textbox inset=",0,,0">
                  <w:txbxContent>
                    <w:p w14:paraId="507A4F6A" w14:textId="77777777" w:rsidR="00F818EC" w:rsidRPr="003F48F8" w:rsidRDefault="00F818EC" w:rsidP="00863FE1">
                      <w:pPr>
                        <w:pStyle w:val="Heading2"/>
                      </w:pPr>
                      <w:r>
                        <w:t>Registration Now Open</w:t>
                      </w:r>
                    </w:p>
                  </w:txbxContent>
                </v:textbox>
                <w10:wrap type="tight" anchorx="page" anchory="page"/>
              </v:shape>
            </w:pict>
          </mc:Fallback>
        </mc:AlternateContent>
      </w:r>
      <w:r w:rsidR="006904F5">
        <w:rPr>
          <w:noProof/>
        </w:rPr>
        <mc:AlternateContent>
          <mc:Choice Requires="wps">
            <w:drawing>
              <wp:anchor distT="0" distB="0" distL="114300" distR="114300" simplePos="0" relativeHeight="251658271" behindDoc="0" locked="0" layoutInCell="1" allowOverlap="1" wp14:anchorId="61797392" wp14:editId="2DA37657">
                <wp:simplePos x="0" y="0"/>
                <wp:positionH relativeFrom="margin">
                  <wp:align>center</wp:align>
                </wp:positionH>
                <wp:positionV relativeFrom="page">
                  <wp:posOffset>330200</wp:posOffset>
                </wp:positionV>
                <wp:extent cx="6553200" cy="1414780"/>
                <wp:effectExtent l="0" t="0" r="0" b="7620"/>
                <wp:wrapTight wrapText="bothSides">
                  <wp:wrapPolygon edited="0">
                    <wp:start x="84" y="0"/>
                    <wp:lineTo x="84" y="21329"/>
                    <wp:lineTo x="21433" y="21329"/>
                    <wp:lineTo x="21433" y="0"/>
                    <wp:lineTo x="84" y="0"/>
                  </wp:wrapPolygon>
                </wp:wrapTight>
                <wp:docPr id="53" name="Text Box 53"/>
                <wp:cNvGraphicFramePr/>
                <a:graphic xmlns:a="http://schemas.openxmlformats.org/drawingml/2006/main">
                  <a:graphicData uri="http://schemas.microsoft.com/office/word/2010/wordprocessingShape">
                    <wps:wsp>
                      <wps:cNvSpPr txBox="1"/>
                      <wps:spPr>
                        <a:xfrm>
                          <a:off x="0" y="0"/>
                          <a:ext cx="6553200" cy="1414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7C30B" w14:textId="77777777" w:rsidR="00F818EC" w:rsidRPr="006904F5" w:rsidRDefault="00F818EC" w:rsidP="006904F5">
                            <w:pPr>
                              <w:pStyle w:val="Heading9"/>
                            </w:pPr>
                            <w: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3" type="#_x0000_t202" style="position:absolute;margin-left:0;margin-top:26pt;width:516pt;height:11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" filled="f" stroked="f">
                <v:textbox>
                  <w:txbxContent>
                    <w:p w14:paraId="6BF7C30B" w14:textId="77777777" w:rsidR="00F818EC" w:rsidRPr="006904F5" w:rsidRDefault="00F818EC" w:rsidP="006904F5">
                      <w:pPr>
                        <w:pStyle w:val="Heading9"/>
                      </w:pPr>
                      <w:r>
                        <w:t>Join Us</w:t>
                      </w:r>
                    </w:p>
                  </w:txbxContent>
                </v:textbox>
                <w10:wrap type="tight" anchorx="margin" anchory="page"/>
              </v:shape>
            </w:pict>
          </mc:Fallback>
        </mc:AlternateContent>
      </w:r>
      <w:r w:rsidR="00B25C21">
        <w:rPr>
          <w:noProof/>
        </w:rPr>
        <mc:AlternateContent>
          <mc:Choice Requires="wps">
            <w:drawing>
              <wp:anchor distT="0" distB="0" distL="114300" distR="114300" simplePos="0" relativeHeight="251658261" behindDoc="0" locked="0" layoutInCell="0" allowOverlap="1" wp14:anchorId="1EEC57EE" wp14:editId="72FFA9EA">
                <wp:simplePos x="0" y="0"/>
                <wp:positionH relativeFrom="page">
                  <wp:posOffset>457200</wp:posOffset>
                </wp:positionH>
                <wp:positionV relativeFrom="page">
                  <wp:posOffset>3977005</wp:posOffset>
                </wp:positionV>
                <wp:extent cx="2000250" cy="292735"/>
                <wp:effectExtent l="0" t="0" r="0" b="12065"/>
                <wp:wrapTight wrapText="bothSides">
                  <wp:wrapPolygon edited="0">
                    <wp:start x="274" y="0"/>
                    <wp:lineTo x="274" y="20616"/>
                    <wp:lineTo x="21120" y="20616"/>
                    <wp:lineTo x="21120" y="0"/>
                    <wp:lineTo x="274" y="0"/>
                  </wp:wrapPolygon>
                </wp:wrapTigh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27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12175A" w14:textId="77777777" w:rsidR="00F818EC" w:rsidRPr="00CF3CFB" w:rsidRDefault="00F818EC" w:rsidP="005F7AB8">
                            <w:pPr>
                              <w:pStyle w:val="Heading7"/>
                              <w:jc w:val="right"/>
                            </w:pPr>
                            <w:r>
                              <w:t>Highlights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36pt;margin-top:313.15pt;width:157.5pt;height:2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3p4PY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" o:allowincell="f" filled="f" stroked="f">
                <v:textbox inset=",0,,0">
                  <w:txbxContent>
                    <w:p w14:paraId="4E12175A" w14:textId="77777777" w:rsidR="00F818EC" w:rsidRPr="00CF3CFB" w:rsidRDefault="00F818EC" w:rsidP="005F7AB8">
                      <w:pPr>
                        <w:pStyle w:val="Heading7"/>
                        <w:jc w:val="right"/>
                      </w:pPr>
                      <w:r>
                        <w:t>Highlights</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60" behindDoc="0" locked="0" layoutInCell="0" allowOverlap="1" wp14:anchorId="561CA3B4" wp14:editId="55266CB1">
                <wp:simplePos x="0" y="0"/>
                <wp:positionH relativeFrom="page">
                  <wp:posOffset>457200</wp:posOffset>
                </wp:positionH>
                <wp:positionV relativeFrom="page">
                  <wp:posOffset>3593465</wp:posOffset>
                </wp:positionV>
                <wp:extent cx="2000250" cy="435610"/>
                <wp:effectExtent l="0" t="0" r="0" b="21590"/>
                <wp:wrapTight wrapText="bothSides">
                  <wp:wrapPolygon edited="0">
                    <wp:start x="274" y="0"/>
                    <wp:lineTo x="274" y="21411"/>
                    <wp:lineTo x="21120" y="21411"/>
                    <wp:lineTo x="21120" y="0"/>
                    <wp:lineTo x="274"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561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C4C8A74" w14:textId="77777777" w:rsidR="00F818EC" w:rsidRPr="00CF3CFB" w:rsidRDefault="00F818EC" w:rsidP="00863FE1">
                            <w:pPr>
                              <w:pStyle w:val="Heading6"/>
                            </w:pPr>
                            <w:r>
                              <w:t>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margin-left:36pt;margin-top:282.95pt;width:157.5pt;height:34.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" o:allowincell="f" filled="f" stroked="f">
                <v:textbox inset=",0,,0">
                  <w:txbxContent>
                    <w:p w14:paraId="2C4C8A74" w14:textId="77777777" w:rsidR="00F818EC" w:rsidRPr="00CF3CFB" w:rsidRDefault="00F818EC" w:rsidP="00863FE1">
                      <w:pPr>
                        <w:pStyle w:val="Heading6"/>
                      </w:pPr>
                      <w:r>
                        <w:t>Center</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0" behindDoc="0" locked="0" layoutInCell="1" allowOverlap="1" wp14:anchorId="3F7A9885" wp14:editId="2356B53F">
                <wp:simplePos x="0" y="0"/>
                <wp:positionH relativeFrom="page">
                  <wp:posOffset>6417310</wp:posOffset>
                </wp:positionH>
                <wp:positionV relativeFrom="page">
                  <wp:posOffset>3374390</wp:posOffset>
                </wp:positionV>
                <wp:extent cx="1362075" cy="6547485"/>
                <wp:effectExtent l="0" t="0" r="0" b="0"/>
                <wp:wrapTight wrapText="bothSides">
                  <wp:wrapPolygon edited="0">
                    <wp:start x="403" y="84"/>
                    <wp:lineTo x="403" y="21451"/>
                    <wp:lineTo x="20543" y="21451"/>
                    <wp:lineTo x="20543" y="84"/>
                    <wp:lineTo x="403" y="84"/>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4748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FF04FE" w14:textId="5073ED28" w:rsidR="00F818EC" w:rsidRDefault="00F818EC" w:rsidP="00863FE1">
                            <w:pPr>
                              <w:pStyle w:val="VerticalHeading"/>
                            </w:pPr>
                            <w:r>
                              <w:t>P</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margin-left:505.3pt;margin-top:265.7pt;width:107.25pt;height:5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" filled="f" stroked="f">
                <v:textbox style="layout-flow:vertical;mso-layout-flow-alt:bottom-to-top" inset=",7.2pt,,7.2pt">
                  <w:txbxContent>
                    <w:p w14:paraId="2DFF04FE" w14:textId="5073ED28" w:rsidR="00F818EC" w:rsidRDefault="00F818EC" w:rsidP="00863FE1">
                      <w:pPr>
                        <w:pStyle w:val="VerticalHeading"/>
                      </w:pPr>
                      <w:r>
                        <w:t>P</w:t>
                      </w:r>
                    </w:p>
                  </w:txbxContent>
                </v:textbox>
                <w10:wrap type="tight" anchorx="page" anchory="page"/>
              </v:shape>
            </w:pict>
          </mc:Fallback>
        </mc:AlternateContent>
      </w:r>
    </w:p>
    <w:sectPr w:rsidR="00863FE1" w:rsidSect="00863FE1">
      <w:headerReference w:type="default" r:id="rId24"/>
      <w:headerReference w:type="first" r:id="rId25"/>
      <w:footerReference w:type="first" r:id="rId2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27E3E0C" w14:textId="77777777" w:rsidR="00331773" w:rsidRDefault="00331773">
      <w:r>
        <w:separator/>
      </w:r>
    </w:p>
  </w:endnote>
  <w:endnote w:type="continuationSeparator" w:id="0">
    <w:p w14:paraId="69F78F47" w14:textId="77777777" w:rsidR="00331773" w:rsidRDefault="0033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panose1 w:val="020B0503020103020203"/>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D78B4" w14:textId="77777777" w:rsidR="00F818EC" w:rsidRDefault="00F818EC">
    <w:pPr>
      <w:pStyle w:val="Footer"/>
    </w:pPr>
    <w:r>
      <w:rPr>
        <w:noProof/>
      </w:rPr>
      <w:drawing>
        <wp:anchor distT="0" distB="0" distL="114300" distR="114300" simplePos="0" relativeHeight="251660304" behindDoc="0" locked="0" layoutInCell="1" allowOverlap="1" wp14:anchorId="62228A95" wp14:editId="70EA695B">
          <wp:simplePos x="5486400" y="8229600"/>
          <wp:positionH relativeFrom="page">
            <wp:posOffset>366395</wp:posOffset>
          </wp:positionH>
          <wp:positionV relativeFrom="page">
            <wp:posOffset>6880860</wp:posOffset>
          </wp:positionV>
          <wp:extent cx="3559810" cy="2748915"/>
          <wp:effectExtent l="0" t="0" r="0" b="19685"/>
          <wp:wrapThrough wrapText="bothSides">
            <wp:wrapPolygon edited="0">
              <wp:start x="0" y="0"/>
              <wp:lineTo x="0" y="3992"/>
              <wp:lineTo x="616" y="6387"/>
              <wp:lineTo x="0" y="7385"/>
              <wp:lineTo x="0" y="9979"/>
              <wp:lineTo x="925" y="12773"/>
              <wp:lineTo x="308" y="19160"/>
              <wp:lineTo x="154" y="21555"/>
              <wp:lineTo x="1387" y="21555"/>
              <wp:lineTo x="1541" y="19160"/>
              <wp:lineTo x="2620" y="19160"/>
              <wp:lineTo x="5240" y="16765"/>
              <wp:lineTo x="5394" y="9580"/>
              <wp:lineTo x="7090" y="6387"/>
              <wp:lineTo x="7398" y="3792"/>
              <wp:lineTo x="10480" y="3193"/>
              <wp:lineTo x="19573" y="798"/>
              <wp:lineTo x="19419" y="0"/>
              <wp:lineTo x="0" y="0"/>
            </wp:wrapPolygon>
          </wp:wrapThrough>
          <wp:docPr id="47" name="Picture 1" descr="Main HD:Users:steph-debug:Desktop:Out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HD:Users:steph-debug:Desktop:Outb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981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173" behindDoc="0" locked="0" layoutInCell="1" allowOverlap="1" wp14:anchorId="3528B1ED" wp14:editId="753EAC35">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4u7iM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2" behindDoc="0" locked="0" layoutInCell="1" allowOverlap="1" wp14:anchorId="006168AA" wp14:editId="33F8FB87">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2"/>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D6C50C3" w14:textId="77777777" w:rsidR="00331773" w:rsidRDefault="00331773">
      <w:r>
        <w:separator/>
      </w:r>
    </w:p>
  </w:footnote>
  <w:footnote w:type="continuationSeparator" w:id="0">
    <w:p w14:paraId="1B472717" w14:textId="77777777" w:rsidR="00331773" w:rsidRDefault="003317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4F92" w14:textId="77777777" w:rsidR="00F818EC" w:rsidRDefault="00F818EC">
    <w:pPr>
      <w:pStyle w:val="Header"/>
    </w:pPr>
    <w:r>
      <w:rPr>
        <w:noProof/>
      </w:rPr>
      <w:drawing>
        <wp:anchor distT="0" distB="0" distL="118745" distR="118745" simplePos="0" relativeHeight="251660302" behindDoc="0" locked="0" layoutInCell="1" allowOverlap="1" wp14:anchorId="20A912EF" wp14:editId="114812CD">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14:paraId="1E5D5288" w14:textId="77777777" w:rsidR="00F818EC" w:rsidRDefault="00F818EC">
    <w:pPr>
      <w:pStyle w:val="Header"/>
    </w:pPr>
    <w:r>
      <w:rPr>
        <w:noProof/>
      </w:rPr>
      <mc:AlternateContent>
        <mc:Choice Requires="wps">
          <w:drawing>
            <wp:anchor distT="0" distB="0" distL="114300" distR="114300" simplePos="0" relativeHeight="251660300" behindDoc="0" locked="0" layoutInCell="1" allowOverlap="1" wp14:anchorId="1505E9E3" wp14:editId="1EEA71C6">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51" behindDoc="0" locked="0" layoutInCell="1" allowOverlap="1" wp14:anchorId="231B7746" wp14:editId="6FBB70B3">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2"/>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14:anchorId="04DF6CAE" wp14:editId="0A590730">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3"/>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14:anchorId="147563DA" wp14:editId="76846A80">
          <wp:simplePos x="5486400" y="8229600"/>
          <wp:positionH relativeFrom="page">
            <wp:posOffset>4498975</wp:posOffset>
          </wp:positionH>
          <wp:positionV relativeFrom="page">
            <wp:posOffset>1549400</wp:posOffset>
          </wp:positionV>
          <wp:extent cx="2902585" cy="1642110"/>
          <wp:effectExtent l="25400" t="0" r="0" b="0"/>
          <wp:wrapTight wrapText="bothSides">
            <wp:wrapPolygon edited="0">
              <wp:start x="756" y="0"/>
              <wp:lineTo x="-189" y="3675"/>
              <wp:lineTo x="-189" y="5346"/>
              <wp:lineTo x="1323" y="10691"/>
              <wp:lineTo x="1512" y="13030"/>
              <wp:lineTo x="5103" y="16037"/>
              <wp:lineTo x="7750" y="16037"/>
              <wp:lineTo x="7750" y="16705"/>
              <wp:lineTo x="16067" y="21383"/>
              <wp:lineTo x="17012" y="21383"/>
              <wp:lineTo x="21548" y="21383"/>
              <wp:lineTo x="21548" y="20381"/>
              <wp:lineTo x="20792" y="16037"/>
              <wp:lineTo x="21548" y="11026"/>
              <wp:lineTo x="21548" y="5680"/>
              <wp:lineTo x="9262" y="5346"/>
              <wp:lineTo x="21548" y="4343"/>
              <wp:lineTo x="21548"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14:anchorId="50F69534" wp14:editId="1EC6CA87">
          <wp:simplePos x="0" y="0"/>
          <wp:positionH relativeFrom="page">
            <wp:posOffset>671830</wp:posOffset>
          </wp:positionH>
          <wp:positionV relativeFrom="page">
            <wp:posOffset>3308985</wp:posOffset>
          </wp:positionV>
          <wp:extent cx="6737985" cy="6383020"/>
          <wp:effectExtent l="25400" t="0" r="0" b="0"/>
          <wp:wrapTight wrapText="bothSides">
            <wp:wrapPolygon edited="0">
              <wp:start x="-81" y="0"/>
              <wp:lineTo x="-81" y="21574"/>
              <wp:lineTo x="21578" y="21574"/>
              <wp:lineTo x="21578" y="0"/>
              <wp:lineTo x="-81"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5"/>
                  <a:srcRect/>
                  <a:stretch>
                    <a:fillRect/>
                  </a:stretch>
                </pic:blipFill>
                <pic:spPr bwMode="auto">
                  <a:xfrm>
                    <a:off x="0" y="0"/>
                    <a:ext cx="6737985" cy="638302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mc:AlternateContent>
        <mc:Choice Requires="wps">
          <w:drawing>
            <wp:anchor distT="0" distB="0" distL="114300" distR="114300" simplePos="0" relativeHeight="251658246" behindDoc="0" locked="0" layoutInCell="1" allowOverlap="1" wp14:anchorId="4B546054" wp14:editId="7F0054B2">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7" behindDoc="0" locked="0" layoutInCell="1" allowOverlap="1" wp14:anchorId="4ABE3D3B" wp14:editId="7F3FD0FA">
          <wp:simplePos x="0" y="0"/>
          <wp:positionH relativeFrom="page">
            <wp:posOffset>374650</wp:posOffset>
          </wp:positionH>
          <wp:positionV relativeFrom="page">
            <wp:posOffset>3302000</wp:posOffset>
          </wp:positionV>
          <wp:extent cx="7040880" cy="6399530"/>
          <wp:effectExtent l="25400" t="0" r="0" b="0"/>
          <wp:wrapTight wrapText="bothSides">
            <wp:wrapPolygon edited="0">
              <wp:start x="-78" y="0"/>
              <wp:lineTo x="-78" y="4115"/>
              <wp:lineTo x="6779" y="5487"/>
              <wp:lineTo x="6779" y="7630"/>
              <wp:lineTo x="8571" y="8230"/>
              <wp:lineTo x="-78" y="8230"/>
              <wp:lineTo x="-78" y="21519"/>
              <wp:lineTo x="21584" y="21519"/>
              <wp:lineTo x="21584" y="12431"/>
              <wp:lineTo x="234" y="12345"/>
              <wp:lineTo x="312" y="10974"/>
              <wp:lineTo x="234" y="9688"/>
              <wp:lineTo x="234" y="9602"/>
              <wp:lineTo x="21584" y="9002"/>
              <wp:lineTo x="21584" y="8402"/>
              <wp:lineTo x="10753" y="8230"/>
              <wp:lineTo x="21584" y="8230"/>
              <wp:lineTo x="21584"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6"/>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rPr>
      <w:drawing>
        <wp:anchor distT="0" distB="0" distL="118745" distR="118745" simplePos="0" relativeHeight="251658131" behindDoc="0" locked="0" layoutInCell="1" allowOverlap="1" wp14:anchorId="4E411123" wp14:editId="313B518B">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5"/>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F571" w14:textId="77777777" w:rsidR="00F818EC" w:rsidRDefault="00F818EC" w:rsidP="00863FE1">
    <w:pPr>
      <w:pStyle w:val="Header"/>
      <w:jc w:val="center"/>
    </w:pPr>
    <w:r>
      <w:rPr>
        <w:noProof/>
      </w:rPr>
      <mc:AlternateContent>
        <mc:Choice Requires="wps">
          <w:drawing>
            <wp:anchor distT="0" distB="0" distL="114300" distR="114300" simplePos="0" relativeHeight="251658143" behindDoc="0" locked="0" layoutInCell="1" allowOverlap="1" wp14:anchorId="4BB41591" wp14:editId="56AC2DDF">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60305" behindDoc="0" locked="0" layoutInCell="1" allowOverlap="1" wp14:anchorId="2668A7D1" wp14:editId="3444F0DF">
          <wp:simplePos x="5486400" y="8229600"/>
          <wp:positionH relativeFrom="page">
            <wp:posOffset>231775</wp:posOffset>
          </wp:positionH>
          <wp:positionV relativeFrom="page">
            <wp:posOffset>3338830</wp:posOffset>
          </wp:positionV>
          <wp:extent cx="3893185" cy="2844800"/>
          <wp:effectExtent l="0" t="0" r="18415" b="0"/>
          <wp:wrapTight wrapText="bothSides">
            <wp:wrapPolygon edited="0">
              <wp:start x="1550" y="0"/>
              <wp:lineTo x="0" y="193"/>
              <wp:lineTo x="0" y="21407"/>
              <wp:lineTo x="141" y="21407"/>
              <wp:lineTo x="17193" y="21407"/>
              <wp:lineTo x="20293" y="21407"/>
              <wp:lineTo x="20575" y="21021"/>
              <wp:lineTo x="19166" y="18514"/>
              <wp:lineTo x="21561" y="14271"/>
              <wp:lineTo x="21561" y="13500"/>
              <wp:lineTo x="20857" y="12343"/>
              <wp:lineTo x="20998" y="11186"/>
              <wp:lineTo x="18461" y="9450"/>
              <wp:lineTo x="17334" y="9257"/>
              <wp:lineTo x="16629" y="8486"/>
              <wp:lineTo x="423" y="6171"/>
              <wp:lineTo x="423" y="3086"/>
              <wp:lineTo x="2255"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1"/>
                  <a:srcRect/>
                  <a:stretch>
                    <a:fillRect/>
                  </a:stretch>
                </pic:blipFill>
                <pic:spPr bwMode="auto">
                  <a:xfrm>
                    <a:off x="0" y="0"/>
                    <a:ext cx="3893185" cy="284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455C">
      <w:rPr>
        <w:noProof/>
      </w:rPr>
      <mc:AlternateContent>
        <mc:Choice Requires="wps">
          <w:drawing>
            <wp:anchor distT="0" distB="0" distL="114300" distR="114300" simplePos="0" relativeHeight="251658105" behindDoc="0" locked="0" layoutInCell="1" allowOverlap="1" wp14:anchorId="0CBD7280" wp14:editId="53D9615E">
              <wp:simplePos x="5486400" y="8229600"/>
              <wp:positionH relativeFrom="page">
                <wp:posOffset>373380</wp:posOffset>
              </wp:positionH>
              <wp:positionV relativeFrom="page">
                <wp:posOffset>6894195</wp:posOffset>
              </wp:positionV>
              <wp:extent cx="795020" cy="2760980"/>
              <wp:effectExtent l="0" t="0" r="17780" b="7620"/>
              <wp:wrapTight wrapText="bothSides">
                <wp:wrapPolygon edited="0">
                  <wp:start x="0" y="0"/>
                  <wp:lineTo x="0" y="21461"/>
                  <wp:lineTo x="21393" y="21461"/>
                  <wp:lineTo x="21393" y="0"/>
                  <wp:lineTo x="0" y="0"/>
                </wp:wrapPolygon>
              </wp:wrapTight>
              <wp:docPr id="59"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4pt;margin-top:542.85pt;width:62.6pt;height:217.4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3" behindDoc="0" locked="0" layoutInCell="1" allowOverlap="1" wp14:anchorId="1D0FC7C1" wp14:editId="5579427E">
              <wp:simplePos x="5486400" y="8229600"/>
              <wp:positionH relativeFrom="page">
                <wp:posOffset>1113790</wp:posOffset>
              </wp:positionH>
              <wp:positionV relativeFrom="page">
                <wp:posOffset>6889115</wp:posOffset>
              </wp:positionV>
              <wp:extent cx="2331720" cy="2760980"/>
              <wp:effectExtent l="0" t="0" r="5080" b="7620"/>
              <wp:wrapTight wrapText="bothSides">
                <wp:wrapPolygon edited="0">
                  <wp:start x="0" y="0"/>
                  <wp:lineTo x="0" y="21461"/>
                  <wp:lineTo x="21412" y="21461"/>
                  <wp:lineTo x="21412" y="0"/>
                  <wp:lineTo x="0" y="0"/>
                </wp:wrapPolygon>
              </wp:wrapTight>
              <wp:docPr id="58" name="Rectangle 3"/>
              <wp:cNvGraphicFramePr/>
              <a:graphic xmlns:a="http://schemas.openxmlformats.org/drawingml/2006/main">
                <a:graphicData uri="http://schemas.microsoft.com/office/word/2010/wordprocessingShape">
                  <wps:wsp>
                    <wps:cNvSpPr/>
                    <wps:spPr>
                      <a:xfrm>
                        <a:off x="0" y="0"/>
                        <a:ext cx="23317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7.7pt;margin-top:542.45pt;width:183.6pt;height:217.4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" fillcolor="#d6290d [3214]" stroked="f">
              <v:fill color2="#570505 [3215]" rotate="t"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7" behindDoc="0" locked="0" layoutInCell="1" allowOverlap="1" wp14:anchorId="18556715" wp14:editId="27F8B278">
              <wp:simplePos x="5486400" y="8229600"/>
              <wp:positionH relativeFrom="page">
                <wp:posOffset>358775</wp:posOffset>
              </wp:positionH>
              <wp:positionV relativeFrom="page">
                <wp:posOffset>3622675</wp:posOffset>
              </wp:positionV>
              <wp:extent cx="3044825" cy="2806700"/>
              <wp:effectExtent l="0" t="0" r="3175" b="12700"/>
              <wp:wrapTight wrapText="bothSides">
                <wp:wrapPolygon edited="0">
                  <wp:start x="0" y="0"/>
                  <wp:lineTo x="0" y="21502"/>
                  <wp:lineTo x="21442" y="21502"/>
                  <wp:lineTo x="21442" y="0"/>
                  <wp:lineTo x="0" y="0"/>
                </wp:wrapPolygon>
              </wp:wrapTight>
              <wp:docPr id="57" name="Rectangle 3"/>
              <wp:cNvGraphicFramePr/>
              <a:graphic xmlns:a="http://schemas.openxmlformats.org/drawingml/2006/main">
                <a:graphicData uri="http://schemas.microsoft.com/office/word/2010/wordprocessingShape">
                  <wps:wsp>
                    <wps:cNvSpPr/>
                    <wps:spPr>
                      <a:xfrm>
                        <a:off x="0" y="0"/>
                        <a:ext cx="3044825" cy="2806700"/>
                      </a:xfrm>
                      <a:prstGeom prst="rect">
                        <a:avLst/>
                      </a:prstGeom>
                      <a:gradFill>
                        <a:gsLst>
                          <a:gs pos="0">
                            <a:schemeClr val="bg2"/>
                          </a:gs>
                          <a:gs pos="100000">
                            <a:schemeClr val="tx2"/>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25pt;margin-top:285.25pt;width:239.75pt;height:22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" fillcolor="#d6290d [3214]" stroked="f">
              <v:fill color2="#570505 [3215]"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5" behindDoc="0" locked="0" layoutInCell="1" allowOverlap="1" wp14:anchorId="4A136923" wp14:editId="0AE35F24">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1" behindDoc="0" locked="0" layoutInCell="1" allowOverlap="1" wp14:anchorId="77B7B352" wp14:editId="4FC5AEBC">
              <wp:simplePos x="5486400" y="8229600"/>
              <wp:positionH relativeFrom="page">
                <wp:posOffset>675640</wp:posOffset>
              </wp:positionH>
              <wp:positionV relativeFrom="page">
                <wp:posOffset>363855</wp:posOffset>
              </wp:positionV>
              <wp:extent cx="6738620" cy="2760980"/>
              <wp:effectExtent l="0" t="0" r="17780" b="7620"/>
              <wp:wrapTight wrapText="bothSides">
                <wp:wrapPolygon edited="0">
                  <wp:start x="0" y="0"/>
                  <wp:lineTo x="0" y="21461"/>
                  <wp:lineTo x="21576" y="21461"/>
                  <wp:lineTo x="21576" y="0"/>
                  <wp:lineTo x="0" y="0"/>
                </wp:wrapPolygon>
              </wp:wrapTight>
              <wp:docPr id="55" name="Rectangle 3"/>
              <wp:cNvGraphicFramePr/>
              <a:graphic xmlns:a="http://schemas.openxmlformats.org/drawingml/2006/main">
                <a:graphicData uri="http://schemas.microsoft.com/office/word/2010/wordprocessingShape">
                  <wps:wsp>
                    <wps:cNvSpPr/>
                    <wps:spPr>
                      <a:xfrm>
                        <a:off x="0" y="0"/>
                        <a:ext cx="67386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3.2pt;margin-top:28.65pt;width:530.6pt;height:217.4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" fillcolor="#d6290d [3214]" stroked="f">
              <v:fill color2="#570505 [3215]" rotate="t" focus="100%" type="gradient">
                <o:fill v:ext="view" type="gradientUnscaled"/>
              </v:fill>
              <w10:wrap type="tight" anchorx="page" anchory="page"/>
            </v:rect>
          </w:pict>
        </mc:Fallback>
      </mc:AlternateContent>
    </w:r>
    <w:r>
      <w:rPr>
        <w:noProof/>
      </w:rPr>
      <w:drawing>
        <wp:anchor distT="0" distB="0" distL="118745" distR="118745" simplePos="0" relativeHeight="251660303" behindDoc="0" locked="0" layoutInCell="0" allowOverlap="1" wp14:anchorId="5BE09CF4" wp14:editId="6DCD4726">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2"/>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140" behindDoc="0" locked="0" layoutInCell="0" allowOverlap="1" wp14:anchorId="3120A722" wp14:editId="772F695F">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" o:allowincell="f" fillcolor="#4268d2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49445F"/>
    <w:multiLevelType w:val="hybridMultilevel"/>
    <w:tmpl w:val="40C6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C5B18"/>
    <w:multiLevelType w:val="hybridMultilevel"/>
    <w:tmpl w:val="D910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801A11"/>
    <w:multiLevelType w:val="hybridMultilevel"/>
    <w:tmpl w:val="5808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466D8"/>
    <w:rsid w:val="0003093C"/>
    <w:rsid w:val="000478C3"/>
    <w:rsid w:val="00070C8E"/>
    <w:rsid w:val="00080DA8"/>
    <w:rsid w:val="000844CD"/>
    <w:rsid w:val="000D5598"/>
    <w:rsid w:val="000E25E5"/>
    <w:rsid w:val="0018224C"/>
    <w:rsid w:val="00254623"/>
    <w:rsid w:val="00331773"/>
    <w:rsid w:val="00346391"/>
    <w:rsid w:val="0036790F"/>
    <w:rsid w:val="00367BD1"/>
    <w:rsid w:val="00376389"/>
    <w:rsid w:val="003C20A3"/>
    <w:rsid w:val="003C674F"/>
    <w:rsid w:val="003F4E4F"/>
    <w:rsid w:val="00405CBF"/>
    <w:rsid w:val="004572E7"/>
    <w:rsid w:val="005335B0"/>
    <w:rsid w:val="00595FEA"/>
    <w:rsid w:val="005B1FBE"/>
    <w:rsid w:val="005F7AB8"/>
    <w:rsid w:val="00602FE6"/>
    <w:rsid w:val="00611F8D"/>
    <w:rsid w:val="0068013D"/>
    <w:rsid w:val="00684314"/>
    <w:rsid w:val="0068562B"/>
    <w:rsid w:val="006904F5"/>
    <w:rsid w:val="006F0DF6"/>
    <w:rsid w:val="007344D9"/>
    <w:rsid w:val="007C3B54"/>
    <w:rsid w:val="007F22C6"/>
    <w:rsid w:val="008466D8"/>
    <w:rsid w:val="00863FE1"/>
    <w:rsid w:val="0087666A"/>
    <w:rsid w:val="00910748"/>
    <w:rsid w:val="00976C24"/>
    <w:rsid w:val="00997362"/>
    <w:rsid w:val="009A45BF"/>
    <w:rsid w:val="009B3133"/>
    <w:rsid w:val="009E5F13"/>
    <w:rsid w:val="009E7DDC"/>
    <w:rsid w:val="00A04420"/>
    <w:rsid w:val="00A05FB5"/>
    <w:rsid w:val="00AA634E"/>
    <w:rsid w:val="00B25C21"/>
    <w:rsid w:val="00BD7C52"/>
    <w:rsid w:val="00C55575"/>
    <w:rsid w:val="00C62487"/>
    <w:rsid w:val="00C744B2"/>
    <w:rsid w:val="00C7455C"/>
    <w:rsid w:val="00CC62E7"/>
    <w:rsid w:val="00CE4A91"/>
    <w:rsid w:val="00D0115E"/>
    <w:rsid w:val="00D01D24"/>
    <w:rsid w:val="00D20937"/>
    <w:rsid w:val="00D8773E"/>
    <w:rsid w:val="00DA1626"/>
    <w:rsid w:val="00E853A5"/>
    <w:rsid w:val="00EE6EAC"/>
    <w:rsid w:val="00F2291F"/>
    <w:rsid w:val="00F818EC"/>
    <w:rsid w:val="00FD4C90"/>
    <w:rsid w:val="00FE6F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DDC9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sz w:val="20"/>
      <w:szCs w:val="20"/>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sz w:val="20"/>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FF870A" w:themeColor="accent4"/>
      <w:sz w:val="28"/>
    </w:rPr>
  </w:style>
  <w:style w:type="paragraph" w:customStyle="1" w:styleId="Tagline">
    <w:name w:val="Tagline"/>
    <w:basedOn w:val="Normal"/>
    <w:qFormat/>
    <w:rsid w:val="00041446"/>
    <w:pPr>
      <w:jc w:val="center"/>
    </w:pPr>
    <w:rPr>
      <w:caps/>
      <w:color w:val="E83404" w:themeColor="accent3"/>
      <w:sz w:val="20"/>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9A45BF"/>
    <w:rPr>
      <w:color w:val="C8C850" w:themeColor="hyperlink"/>
      <w:u w:val="single"/>
    </w:rPr>
  </w:style>
  <w:style w:type="character" w:styleId="FollowedHyperlink">
    <w:name w:val="FollowedHyperlink"/>
    <w:basedOn w:val="DefaultParagraphFont"/>
    <w:rsid w:val="000478C3"/>
    <w:rPr>
      <w:color w:val="FF99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onnectplus.pasco.k12.fl.us/do/eec/?page_id=376" TargetMode="External"/><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Memerick@pasco.k12.fl.us" TargetMode="External"/><Relationship Id="rId11" Type="http://schemas.openxmlformats.org/officeDocument/2006/relationships/hyperlink" Target="http://connectplus.pasco.k12.fl.us/do/eec/?page_id=376"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connectplus.pasco.k12.fl.us/do/eec/?page_id=37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Memerick@pasco.k12.fl.us" TargetMode="External"/><Relationship Id="rId9" Type="http://schemas.openxmlformats.org/officeDocument/2006/relationships/hyperlink" Target="http://connectplus.pasco.k12.fl.us/do/eec/?page_id=37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 Id="rId1" Type="http://schemas.openxmlformats.org/officeDocument/2006/relationships/image" Target="media/image9.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HD:Applications:Microsoft%20Office%202011:Office:Media:Templates:Publishing%20Layout%20View:Brochures:Outbound%20Trifold%20Brochure.dotx" TargetMode="External"/></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MacintoshHD:Applications:Microsoft Office 2011:Office:Media:Templates:Publishing Layout View:Brochures:Outbound Trifold Brochure.dotx</Template>
  <TotalTime>0</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Butler</dc:creator>
  <cp:keywords/>
  <dc:description/>
  <cp:lastModifiedBy>Joshua C. Mc Cart</cp:lastModifiedBy>
  <cp:revision>2</cp:revision>
  <cp:lastPrinted>2011-05-31T14:43:00Z</cp:lastPrinted>
  <dcterms:created xsi:type="dcterms:W3CDTF">2019-03-28T12:12:00Z</dcterms:created>
  <dcterms:modified xsi:type="dcterms:W3CDTF">2019-03-28T12:12:00Z</dcterms:modified>
  <cp:category/>
</cp:coreProperties>
</file>