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D9BA34E" w14:textId="3FB0CC3F" w:rsidR="00863FE1" w:rsidRDefault="00CE4A91">
      <w:r>
        <w:rPr>
          <w:noProof/>
        </w:rPr>
        <mc:AlternateContent>
          <mc:Choice Requires="wps">
            <w:drawing>
              <wp:anchor distT="0" distB="0" distL="114300" distR="114300" simplePos="0" relativeHeight="251658252" behindDoc="0" locked="0" layoutInCell="1" allowOverlap="1" wp14:anchorId="52794401" wp14:editId="213C1383">
                <wp:simplePos x="0" y="0"/>
                <wp:positionH relativeFrom="page">
                  <wp:posOffset>389467</wp:posOffset>
                </wp:positionH>
                <wp:positionV relativeFrom="page">
                  <wp:posOffset>4231641</wp:posOffset>
                </wp:positionV>
                <wp:extent cx="2903220" cy="324908"/>
                <wp:effectExtent l="0" t="0" r="0" b="5715"/>
                <wp:wrapTight wrapText="bothSides">
                  <wp:wrapPolygon edited="0">
                    <wp:start x="189" y="0"/>
                    <wp:lineTo x="189" y="20290"/>
                    <wp:lineTo x="21165" y="20290"/>
                    <wp:lineTo x="21165" y="0"/>
                    <wp:lineTo x="189" y="0"/>
                  </wp:wrapPolygon>
                </wp:wrapTight>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324908"/>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D5F7FBF" w14:textId="38DE2C96" w:rsidR="00F818EC" w:rsidRPr="00CE4A91" w:rsidRDefault="00CE4A91" w:rsidP="00A05FB5">
                            <w:pPr>
                              <w:pStyle w:val="Company"/>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Maria Emerick </w:t>
                            </w:r>
                            <w:r w:rsidR="00F818EC"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94401" id="_x0000_t202" coordsize="21600,21600" o:spt="202" path="m0,0l0,21600,21600,21600,21600,0xe">
                <v:stroke joinstyle="miter"/>
                <v:path gradientshapeok="t" o:connecttype="rect"/>
              </v:shapetype>
              <v:shape id="Text Box 9" o:spid="_x0000_s1026" type="#_x0000_t202" style="position:absolute;margin-left:30.65pt;margin-top:333.2pt;width:228.6pt;height:25.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" filled="f" stroked="f">
                <v:textbox inset=",0,,0">
                  <w:txbxContent>
                    <w:p w14:paraId="6D5F7FBF" w14:textId="38DE2C96" w:rsidR="00F818EC" w:rsidRPr="00CE4A91" w:rsidRDefault="00CE4A91" w:rsidP="00A05FB5">
                      <w:pPr>
                        <w:pStyle w:val="Company"/>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Maria </w:t>
                      </w:r>
                      <w:proofErr w:type="spellStart"/>
                      <w:r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Emerick</w:t>
                      </w:r>
                      <w:proofErr w:type="spellEnd"/>
                      <w:r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18EC" w:rsidRPr="00CE4A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tight" anchorx="page" anchory="page"/>
              </v:shape>
            </w:pict>
          </mc:Fallback>
        </mc:AlternateContent>
      </w:r>
      <w:r>
        <w:rPr>
          <w:noProof/>
        </w:rPr>
        <mc:AlternateContent>
          <mc:Choice Requires="wps">
            <w:drawing>
              <wp:anchor distT="0" distB="0" distL="114300" distR="114300" simplePos="0" relativeHeight="251658249" behindDoc="0" locked="0" layoutInCell="0" allowOverlap="1" wp14:anchorId="5CED1106" wp14:editId="46FE3BEB">
                <wp:simplePos x="0" y="0"/>
                <wp:positionH relativeFrom="page">
                  <wp:posOffset>3445933</wp:posOffset>
                </wp:positionH>
                <wp:positionV relativeFrom="page">
                  <wp:posOffset>1259840</wp:posOffset>
                </wp:positionV>
                <wp:extent cx="3959225" cy="913977"/>
                <wp:effectExtent l="0" t="0" r="0" b="635"/>
                <wp:wrapTight wrapText="bothSides">
                  <wp:wrapPolygon edited="0">
                    <wp:start x="139" y="0"/>
                    <wp:lineTo x="139" y="21015"/>
                    <wp:lineTo x="21340" y="21015"/>
                    <wp:lineTo x="21340" y="0"/>
                    <wp:lineTo x="139" y="0"/>
                  </wp:wrapPolygon>
                </wp:wrapTight>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913977"/>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AA75E14" w14:textId="47923F87" w:rsidR="00CE4A91" w:rsidRDefault="00F818EC" w:rsidP="00863FE1">
                            <w:pPr>
                              <w:pStyle w:val="Heading3"/>
                            </w:pPr>
                            <w:r>
                              <w:t>J</w:t>
                            </w:r>
                            <w:r w:rsidR="00CE4A91">
                              <w:t>une 4-7, 11-</w:t>
                            </w:r>
                            <w:r w:rsidR="00064CAF">
                              <w:t>1</w:t>
                            </w:r>
                            <w:bookmarkStart w:id="0" w:name="_GoBack"/>
                            <w:bookmarkEnd w:id="0"/>
                            <w:r w:rsidR="00CE4A91">
                              <w:t>4 and</w:t>
                            </w:r>
                          </w:p>
                          <w:p w14:paraId="2CB394AD" w14:textId="56520689" w:rsidR="00F818EC" w:rsidRDefault="00CE4A91" w:rsidP="00863FE1">
                            <w:pPr>
                              <w:pStyle w:val="Heading3"/>
                            </w:pPr>
                            <w:r>
                              <w:t>18-21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D1106" id="_x0000_t202" coordsize="21600,21600" o:spt="202" path="m0,0l0,21600,21600,21600,21600,0xe">
                <v:stroke joinstyle="miter"/>
                <v:path gradientshapeok="t" o:connecttype="rect"/>
              </v:shapetype>
              <v:shape id="Text Box 3" o:spid="_x0000_s1027" type="#_x0000_t202" style="position:absolute;margin-left:271.35pt;margin-top:99.2pt;width:311.75pt;height:71.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" o:allowincell="f" filled="f" stroked="f">
                <v:textbox inset=",0,,0">
                  <w:txbxContent>
                    <w:p w14:paraId="7AA75E14" w14:textId="47923F87" w:rsidR="00CE4A91" w:rsidRDefault="00F818EC" w:rsidP="00863FE1">
                      <w:pPr>
                        <w:pStyle w:val="Heading3"/>
                      </w:pPr>
                      <w:r>
                        <w:t>J</w:t>
                      </w:r>
                      <w:r w:rsidR="00CE4A91">
                        <w:t>une 4-7, 11-</w:t>
                      </w:r>
                      <w:r w:rsidR="00064CAF">
                        <w:t>1</w:t>
                      </w:r>
                      <w:bookmarkStart w:id="1" w:name="_GoBack"/>
                      <w:bookmarkEnd w:id="1"/>
                      <w:r w:rsidR="00CE4A91">
                        <w:t>4 and</w:t>
                      </w:r>
                    </w:p>
                    <w:p w14:paraId="2CB394AD" w14:textId="56520689" w:rsidR="00F818EC" w:rsidRDefault="00CE4A91" w:rsidP="00863FE1">
                      <w:pPr>
                        <w:pStyle w:val="Heading3"/>
                      </w:pPr>
                      <w:r>
                        <w:t>18-21</w:t>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0" allowOverlap="1" wp14:anchorId="28534D29" wp14:editId="3EA5C7D9">
                <wp:simplePos x="0" y="0"/>
                <wp:positionH relativeFrom="page">
                  <wp:posOffset>3361267</wp:posOffset>
                </wp:positionH>
                <wp:positionV relativeFrom="page">
                  <wp:posOffset>2175933</wp:posOffset>
                </wp:positionV>
                <wp:extent cx="3891068" cy="912707"/>
                <wp:effectExtent l="0" t="0" r="0" b="1905"/>
                <wp:wrapTight wrapText="bothSides">
                  <wp:wrapPolygon edited="0">
                    <wp:start x="141" y="0"/>
                    <wp:lineTo x="141" y="21044"/>
                    <wp:lineTo x="21293" y="21044"/>
                    <wp:lineTo x="21293" y="0"/>
                    <wp:lineTo x="141" y="0"/>
                  </wp:wrapPolygon>
                </wp:wrapTight>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068" cy="912707"/>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237E2A1" w14:textId="4AC1D3A2" w:rsidR="00F818EC" w:rsidRPr="00CE4A91" w:rsidRDefault="00F818EC" w:rsidP="00863FE1">
                            <w:pPr>
                              <w:pStyle w:val="Heading5"/>
                              <w:rPr>
                                <w:color w:val="000000" w:themeColor="text1"/>
                              </w:rPr>
                            </w:pPr>
                            <w:r w:rsidRPr="00CE4A91">
                              <w:rPr>
                                <w:color w:val="000000" w:themeColor="text1"/>
                              </w:rPr>
                              <w:t>The District School Board of Pasco County’s Environmental P</w:t>
                            </w:r>
                            <w:r w:rsidR="00AD1307">
                              <w:rPr>
                                <w:color w:val="000000" w:themeColor="text1"/>
                              </w:rPr>
                              <w:t>rograms will be hosting the 2018</w:t>
                            </w:r>
                            <w:r w:rsidRPr="00CE4A91">
                              <w:rPr>
                                <w:color w:val="000000" w:themeColor="text1"/>
                              </w:rPr>
                              <w:t xml:space="preserve"> </w:t>
                            </w:r>
                          </w:p>
                          <w:p w14:paraId="1918842F" w14:textId="14FE31DA" w:rsidR="00F818EC" w:rsidRPr="00CE4A91" w:rsidRDefault="00F818EC" w:rsidP="00863FE1">
                            <w:pPr>
                              <w:pStyle w:val="Heading5"/>
                              <w:rPr>
                                <w:color w:val="000000" w:themeColor="text1"/>
                              </w:rPr>
                            </w:pPr>
                            <w:r w:rsidRPr="00CE4A91">
                              <w:rPr>
                                <w:b/>
                                <w:color w:val="000000" w:themeColor="text1"/>
                              </w:rPr>
                              <w:t>C</w:t>
                            </w:r>
                            <w:r w:rsidRPr="00CE4A91">
                              <w:rPr>
                                <w:color w:val="000000" w:themeColor="text1"/>
                              </w:rPr>
                              <w:t xml:space="preserve">otee </w:t>
                            </w:r>
                            <w:r w:rsidRPr="00CE4A91">
                              <w:rPr>
                                <w:b/>
                                <w:color w:val="000000" w:themeColor="text1"/>
                              </w:rPr>
                              <w:t>R</w:t>
                            </w:r>
                            <w:r w:rsidRPr="00CE4A91">
                              <w:rPr>
                                <w:color w:val="000000" w:themeColor="text1"/>
                              </w:rPr>
                              <w:t xml:space="preserve">iver </w:t>
                            </w:r>
                            <w:r w:rsidRPr="00CE4A91">
                              <w:rPr>
                                <w:b/>
                                <w:color w:val="000000" w:themeColor="text1"/>
                              </w:rPr>
                              <w:t>E</w:t>
                            </w:r>
                            <w:r w:rsidRPr="00CE4A91">
                              <w:rPr>
                                <w:color w:val="000000" w:themeColor="text1"/>
                              </w:rPr>
                              <w:t xml:space="preserve">stuary &amp; </w:t>
                            </w:r>
                            <w:r w:rsidRPr="00CE4A91">
                              <w:rPr>
                                <w:b/>
                                <w:color w:val="000000" w:themeColor="text1"/>
                              </w:rPr>
                              <w:t>W</w:t>
                            </w:r>
                            <w:r w:rsidRPr="00CE4A91">
                              <w:rPr>
                                <w:color w:val="000000" w:themeColor="text1"/>
                              </w:rPr>
                              <w:t>atershed (CREW) Summer Camp for any entering 2</w:t>
                            </w:r>
                            <w:r w:rsidRPr="00CE4A91">
                              <w:rPr>
                                <w:color w:val="000000" w:themeColor="text1"/>
                                <w:vertAlign w:val="superscript"/>
                              </w:rPr>
                              <w:t>nd</w:t>
                            </w:r>
                            <w:r w:rsidRPr="00CE4A91">
                              <w:rPr>
                                <w:color w:val="000000" w:themeColor="text1"/>
                              </w:rPr>
                              <w:t xml:space="preserve"> through 10</w:t>
                            </w:r>
                            <w:r w:rsidRPr="00CE4A91">
                              <w:rPr>
                                <w:color w:val="000000" w:themeColor="text1"/>
                                <w:vertAlign w:val="superscript"/>
                              </w:rPr>
                              <w:t>th</w:t>
                            </w:r>
                            <w:r w:rsidRPr="00CE4A91">
                              <w:rPr>
                                <w:color w:val="000000" w:themeColor="text1"/>
                              </w:rPr>
                              <w:t xml:space="preserve"> grade students.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34D29" id="_x0000_t202" coordsize="21600,21600" o:spt="202" path="m0,0l0,21600,21600,21600,21600,0xe">
                <v:stroke joinstyle="miter"/>
                <v:path gradientshapeok="t" o:connecttype="rect"/>
              </v:shapetype>
              <v:shape id="Text Box 4" o:spid="_x0000_s1028" type="#_x0000_t202" style="position:absolute;margin-left:264.65pt;margin-top:171.35pt;width:306.4pt;height:71.8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" mv:complextextbox="1" o:allowincell="f" filled="f" stroked="f">
                <v:textbox inset=",0,,0">
                  <w:txbxContent>
                    <w:p w14:paraId="6237E2A1" w14:textId="4AC1D3A2" w:rsidR="00F818EC" w:rsidRPr="00CE4A91" w:rsidRDefault="00F818EC" w:rsidP="00863FE1">
                      <w:pPr>
                        <w:pStyle w:val="Heading5"/>
                        <w:rPr>
                          <w:color w:val="000000" w:themeColor="text1"/>
                        </w:rPr>
                      </w:pPr>
                      <w:r w:rsidRPr="00CE4A91">
                        <w:rPr>
                          <w:color w:val="000000" w:themeColor="text1"/>
                        </w:rPr>
                        <w:t>The District School Board of Pasco County’s Environmental P</w:t>
                      </w:r>
                      <w:r w:rsidR="00AD1307">
                        <w:rPr>
                          <w:color w:val="000000" w:themeColor="text1"/>
                        </w:rPr>
                        <w:t>rograms will be hosting the 2018</w:t>
                      </w:r>
                      <w:r w:rsidRPr="00CE4A91">
                        <w:rPr>
                          <w:color w:val="000000" w:themeColor="text1"/>
                        </w:rPr>
                        <w:t xml:space="preserve"> </w:t>
                      </w:r>
                    </w:p>
                    <w:p w14:paraId="1918842F" w14:textId="14FE31DA" w:rsidR="00F818EC" w:rsidRPr="00CE4A91" w:rsidRDefault="00F818EC" w:rsidP="00863FE1">
                      <w:pPr>
                        <w:pStyle w:val="Heading5"/>
                        <w:rPr>
                          <w:color w:val="000000" w:themeColor="text1"/>
                        </w:rPr>
                      </w:pPr>
                      <w:proofErr w:type="spellStart"/>
                      <w:r w:rsidRPr="00CE4A91">
                        <w:rPr>
                          <w:b/>
                          <w:color w:val="000000" w:themeColor="text1"/>
                        </w:rPr>
                        <w:t>C</w:t>
                      </w:r>
                      <w:r w:rsidRPr="00CE4A91">
                        <w:rPr>
                          <w:color w:val="000000" w:themeColor="text1"/>
                        </w:rPr>
                        <w:t>otee</w:t>
                      </w:r>
                      <w:proofErr w:type="spellEnd"/>
                      <w:r w:rsidRPr="00CE4A91">
                        <w:rPr>
                          <w:color w:val="000000" w:themeColor="text1"/>
                        </w:rPr>
                        <w:t xml:space="preserve"> </w:t>
                      </w:r>
                      <w:r w:rsidRPr="00CE4A91">
                        <w:rPr>
                          <w:b/>
                          <w:color w:val="000000" w:themeColor="text1"/>
                        </w:rPr>
                        <w:t>R</w:t>
                      </w:r>
                      <w:r w:rsidRPr="00CE4A91">
                        <w:rPr>
                          <w:color w:val="000000" w:themeColor="text1"/>
                        </w:rPr>
                        <w:t xml:space="preserve">iver </w:t>
                      </w:r>
                      <w:r w:rsidRPr="00CE4A91">
                        <w:rPr>
                          <w:b/>
                          <w:color w:val="000000" w:themeColor="text1"/>
                        </w:rPr>
                        <w:t>E</w:t>
                      </w:r>
                      <w:r w:rsidRPr="00CE4A91">
                        <w:rPr>
                          <w:color w:val="000000" w:themeColor="text1"/>
                        </w:rPr>
                        <w:t xml:space="preserve">stuary &amp; </w:t>
                      </w:r>
                      <w:r w:rsidRPr="00CE4A91">
                        <w:rPr>
                          <w:b/>
                          <w:color w:val="000000" w:themeColor="text1"/>
                        </w:rPr>
                        <w:t>W</w:t>
                      </w:r>
                      <w:r w:rsidRPr="00CE4A91">
                        <w:rPr>
                          <w:color w:val="000000" w:themeColor="text1"/>
                        </w:rPr>
                        <w:t>atershed (CREW) Summer Camp for any entering 2</w:t>
                      </w:r>
                      <w:r w:rsidRPr="00CE4A91">
                        <w:rPr>
                          <w:color w:val="000000" w:themeColor="text1"/>
                          <w:vertAlign w:val="superscript"/>
                        </w:rPr>
                        <w:t>nd</w:t>
                      </w:r>
                      <w:r w:rsidRPr="00CE4A91">
                        <w:rPr>
                          <w:color w:val="000000" w:themeColor="text1"/>
                        </w:rPr>
                        <w:t xml:space="preserve"> through 10</w:t>
                      </w:r>
                      <w:r w:rsidRPr="00CE4A91">
                        <w:rPr>
                          <w:color w:val="000000" w:themeColor="text1"/>
                          <w:vertAlign w:val="superscript"/>
                        </w:rPr>
                        <w:t>th</w:t>
                      </w:r>
                      <w:r w:rsidRPr="00CE4A91">
                        <w:rPr>
                          <w:color w:val="000000" w:themeColor="text1"/>
                        </w:rPr>
                        <w:t xml:space="preserve"> grade students.</w:t>
                      </w:r>
                    </w:p>
                  </w:txbxContent>
                </v:textbox>
                <w10:wrap type="tight" anchorx="page" anchory="page"/>
              </v:shape>
            </w:pict>
          </mc:Fallback>
        </mc:AlternateContent>
      </w:r>
      <w:r w:rsidR="003C674F">
        <w:rPr>
          <w:noProof/>
        </w:rPr>
        <w:drawing>
          <wp:anchor distT="0" distB="0" distL="114300" distR="114300" simplePos="0" relativeHeight="251658237" behindDoc="0" locked="0" layoutInCell="1" allowOverlap="1" wp14:anchorId="623AB4EC" wp14:editId="56D3FBBE">
            <wp:simplePos x="0" y="0"/>
            <wp:positionH relativeFrom="page">
              <wp:posOffset>4203065</wp:posOffset>
            </wp:positionH>
            <wp:positionV relativeFrom="page">
              <wp:posOffset>3478530</wp:posOffset>
            </wp:positionV>
            <wp:extent cx="2612390" cy="3048000"/>
            <wp:effectExtent l="0" t="0" r="3810" b="0"/>
            <wp:wrapThrough wrapText="bothSides">
              <wp:wrapPolygon edited="0">
                <wp:start x="0" y="0"/>
                <wp:lineTo x="0" y="21420"/>
                <wp:lineTo x="21421" y="21420"/>
                <wp:lineTo x="21421" y="0"/>
                <wp:lineTo x="0" y="0"/>
              </wp:wrapPolygon>
            </wp:wrapThrough>
            <wp:docPr id="2" name="Picture 38" descr="MacintoshHD:Users:mwbutler:Desktop:Current Projects:CREW:Logos: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HD:Users:mwbutler:Desktop:Current Projects:CREW:Logos:CRE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239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3D">
        <w:rPr>
          <w:noProof/>
        </w:rPr>
        <mc:AlternateContent>
          <mc:Choice Requires="wps">
            <w:drawing>
              <wp:anchor distT="0" distB="0" distL="114300" distR="114300" simplePos="0" relativeHeight="251658251" behindDoc="0" locked="0" layoutInCell="1" allowOverlap="1" wp14:anchorId="36D4C825" wp14:editId="280C029D">
                <wp:simplePos x="0" y="0"/>
                <wp:positionH relativeFrom="page">
                  <wp:posOffset>478790</wp:posOffset>
                </wp:positionH>
                <wp:positionV relativeFrom="page">
                  <wp:posOffset>4596130</wp:posOffset>
                </wp:positionV>
                <wp:extent cx="2814955" cy="1833245"/>
                <wp:effectExtent l="0" t="0" r="0" b="20955"/>
                <wp:wrapTight wrapText="bothSides">
                  <wp:wrapPolygon edited="0">
                    <wp:start x="195" y="0"/>
                    <wp:lineTo x="195" y="21548"/>
                    <wp:lineTo x="21244" y="21548"/>
                    <wp:lineTo x="21244" y="0"/>
                    <wp:lineTo x="195" y="0"/>
                  </wp:wrapPolygon>
                </wp:wrapTight>
                <wp:docPr id="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8332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2C79283" w14:textId="77777777" w:rsidR="00F818EC" w:rsidRPr="00CE4A91" w:rsidRDefault="00F818EC"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WorkStreet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7227 Land O' Lakes Blvd</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"[Street Address]"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WorkStreet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7227 Land O' Lakes Blvd</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7227 Land O' Lakes Blvd</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7227 Land</w:t>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Lakes Blvd</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WorkCity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Land O' Lakes</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"[City]"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WorkCity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Land O' Lakes</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Land O' Lakes</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 O'</w:t>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Lakes</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WorkState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Florida</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"[State]"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USERPROPERTY WorkState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Florida</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Florida</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Florida</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WorkZip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34638</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"[Postal Code]"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WorkZip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34638</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34638</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34638</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1D4C9F22" w14:textId="6E8B84D1" w:rsidR="00F818EC" w:rsidRPr="00CE4A91" w:rsidRDefault="00127A88"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813 794-2317</w:t>
                            </w:r>
                          </w:p>
                          <w:p w14:paraId="4AFD4DE8" w14:textId="2C021519" w:rsidR="00F818EC" w:rsidRPr="00CE4A91" w:rsidRDefault="00F825C4"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8" w:history="1">
                              <w:r w:rsidR="00CE4A91" w:rsidRPr="00CE4A91">
                                <w:rPr>
                                  <w:rStyle w:val="Hyperlink"/>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Memerick@pasco.k12.fl.us</w:t>
                              </w:r>
                            </w:hyperlink>
                          </w:p>
                          <w:p w14:paraId="72A2A74D" w14:textId="77777777" w:rsidR="00F818EC" w:rsidRPr="00CE4A91" w:rsidRDefault="00F818EC"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visit:</w:t>
                            </w:r>
                          </w:p>
                          <w:p w14:paraId="64F935FF" w14:textId="053C63DA" w:rsidR="00F818EC" w:rsidRPr="00CE4A91" w:rsidRDefault="00F825C4" w:rsidP="00FE6F06">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 w:history="1">
                              <w:r w:rsidR="00F818EC" w:rsidRPr="00CE4A91">
                                <w:rPr>
                                  <w:rStyle w:val="Hyperlink"/>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http://connectplus.pasco.k12.fl.us/do/eec/?page_id=376</w:t>
                              </w:r>
                            </w:hyperlink>
                          </w:p>
                          <w:p w14:paraId="04BFA6A2" w14:textId="77777777" w:rsidR="00F818EC" w:rsidRDefault="00F818EC" w:rsidP="00FE6F06">
                            <w:pPr>
                              <w:pStyle w:val="ContactDetails"/>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4C825" id="_x0000_t202" coordsize="21600,21600" o:spt="202" path="m0,0l0,21600,21600,21600,21600,0xe">
                <v:stroke joinstyle="miter"/>
                <v:path gradientshapeok="t" o:connecttype="rect"/>
              </v:shapetype>
              <v:shape id="Text Box 8" o:spid="_x0000_s1029" type="#_x0000_t202" style="position:absolute;margin-left:37.7pt;margin-top:361.9pt;width:221.65pt;height:144.3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" filled="f" stroked="f">
                <v:textbox inset=",0,,0">
                  <w:txbxContent>
                    <w:p w14:paraId="62C79283" w14:textId="77777777" w:rsidR="00F818EC" w:rsidRPr="00CE4A91" w:rsidRDefault="00F818EC"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WorkStreet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7227 Land O' Lakes Blvd</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"[Street Address]"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WorkStreet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7227 Land O' Lakes Blvd</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7227 Land O' Lakes Blvd</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7227 Land</w:t>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Lakes Blvd</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WorkCity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Land O' Lakes</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"[City]"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WorkCity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Land O' Lakes</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Land O' Lakes</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Land O'</w:t>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Lakes</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WorkState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Florida</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"[State]"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USERPROPERTY WorkState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Florida</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Florida</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Florida</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PLACEHOLDER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IF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WorkZip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34638</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"[Postal Code]"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USERPROPERTY WorkZip </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34638</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34638</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 MERGEFORMAT</w:instrTex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34638</w:t>
                      </w: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1D4C9F22" w14:textId="6E8B84D1" w:rsidR="00F818EC" w:rsidRPr="00CE4A91" w:rsidRDefault="00127A88"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813 794-2317</w:t>
                      </w:r>
                      <w:bookmarkStart w:id="1" w:name="_GoBack"/>
                      <w:bookmarkEnd w:id="1"/>
                    </w:p>
                    <w:p w14:paraId="4AFD4DE8" w14:textId="2C021519" w:rsidR="00F818EC" w:rsidRPr="00CE4A91" w:rsidRDefault="00BF03B7"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00CE4A91" w:rsidRPr="00CE4A91">
                          <w:rPr>
                            <w:rStyle w:val="Hyperlink"/>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Memerick@pasco.k12.fl.us</w:t>
                        </w:r>
                      </w:hyperlink>
                    </w:p>
                    <w:p w14:paraId="72A2A74D" w14:textId="77777777" w:rsidR="00F818EC" w:rsidRPr="00CE4A91" w:rsidRDefault="00F818EC" w:rsidP="00863FE1">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A91">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visit:</w:t>
                      </w:r>
                    </w:p>
                    <w:p w14:paraId="64F935FF" w14:textId="053C63DA" w:rsidR="00F818EC" w:rsidRPr="00CE4A91" w:rsidRDefault="00BF03B7" w:rsidP="00FE6F06">
                      <w:pPr>
                        <w:pStyle w:val="ContactDetails"/>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00F818EC" w:rsidRPr="00CE4A91">
                          <w:rPr>
                            <w:rStyle w:val="Hyperlink"/>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http://connectplus.pasco.k12.fl.us/do/eec/?page_id=376</w:t>
                        </w:r>
                      </w:hyperlink>
                    </w:p>
                    <w:p w14:paraId="04BFA6A2" w14:textId="77777777" w:rsidR="00F818EC" w:rsidRDefault="00F818EC" w:rsidP="00FE6F06">
                      <w:pPr>
                        <w:pStyle w:val="ContactDetails"/>
                      </w:pPr>
                    </w:p>
                  </w:txbxContent>
                </v:textbox>
                <w10:wrap type="tight" anchorx="page" anchory="page"/>
              </v:shape>
            </w:pict>
          </mc:Fallback>
        </mc:AlternateContent>
      </w:r>
      <w:r w:rsidR="009A45BF">
        <w:rPr>
          <w:noProof/>
        </w:rPr>
        <w:drawing>
          <wp:anchor distT="0" distB="0" distL="118745" distR="118745" simplePos="0" relativeHeight="251661344" behindDoc="0" locked="0" layoutInCell="0" allowOverlap="1" wp14:anchorId="06A5EA0B" wp14:editId="584A6EC3">
            <wp:simplePos x="0" y="0"/>
            <wp:positionH relativeFrom="page">
              <wp:posOffset>742315</wp:posOffset>
            </wp:positionH>
            <wp:positionV relativeFrom="page">
              <wp:posOffset>925195</wp:posOffset>
            </wp:positionV>
            <wp:extent cx="2394585" cy="1796415"/>
            <wp:effectExtent l="304800" t="254000" r="272415" b="260985"/>
            <wp:wrapTight wrapText="bothSides">
              <wp:wrapPolygon edited="0">
                <wp:start x="18788" y="-3054"/>
                <wp:lineTo x="-2749" y="-2443"/>
                <wp:lineTo x="-2520" y="7330"/>
                <wp:lineTo x="-1375" y="17103"/>
                <wp:lineTo x="0" y="24433"/>
                <wp:lineTo x="2062" y="24433"/>
                <wp:lineTo x="2291" y="23822"/>
                <wp:lineTo x="23828" y="21989"/>
                <wp:lineTo x="23828" y="17103"/>
                <wp:lineTo x="21537" y="-3054"/>
                <wp:lineTo x="18788" y="-3054"/>
              </wp:wrapPolygon>
            </wp:wrapTight>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bro 11 images:42-1719331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394585" cy="179641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sidR="009A45BF">
        <w:rPr>
          <w:noProof/>
        </w:rPr>
        <mc:AlternateContent>
          <mc:Choice Requires="wps">
            <w:drawing>
              <wp:anchor distT="0" distB="0" distL="114300" distR="114300" simplePos="0" relativeHeight="251658238" behindDoc="0" locked="0" layoutInCell="1" allowOverlap="1" wp14:anchorId="5A4D5CC0" wp14:editId="7C986839">
                <wp:simplePos x="0" y="0"/>
                <wp:positionH relativeFrom="page">
                  <wp:posOffset>551815</wp:posOffset>
                </wp:positionH>
                <wp:positionV relativeFrom="page">
                  <wp:posOffset>3911600</wp:posOffset>
                </wp:positionV>
                <wp:extent cx="1569720" cy="442595"/>
                <wp:effectExtent l="0" t="0" r="0" b="0"/>
                <wp:wrapThrough wrapText="bothSides">
                  <wp:wrapPolygon edited="0">
                    <wp:start x="350" y="0"/>
                    <wp:lineTo x="350" y="19834"/>
                    <wp:lineTo x="20971" y="19834"/>
                    <wp:lineTo x="20971" y="0"/>
                    <wp:lineTo x="350" y="0"/>
                  </wp:wrapPolygon>
                </wp:wrapThrough>
                <wp:docPr id="3" name="Text Box 3"/>
                <wp:cNvGraphicFramePr/>
                <a:graphic xmlns:a="http://schemas.openxmlformats.org/drawingml/2006/main">
                  <a:graphicData uri="http://schemas.microsoft.com/office/word/2010/wordprocessingShape">
                    <wps:wsp>
                      <wps:cNvSpPr txBox="1"/>
                      <wps:spPr>
                        <a:xfrm>
                          <a:off x="0" y="0"/>
                          <a:ext cx="1569720" cy="4425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7AD2BC" w14:textId="77777777" w:rsidR="00F818EC" w:rsidRPr="009A45BF" w:rsidRDefault="00F818EC">
                            <w:pPr>
                              <w:rPr>
                                <w:color w:val="FFFFFF" w:themeColor="background1"/>
                              </w:rPr>
                            </w:pPr>
                            <w:r w:rsidRPr="009A45BF">
                              <w:rPr>
                                <w:color w:val="FFFFFF" w:themeColor="background1"/>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5CC0" id="_x0000_s1030" type="#_x0000_t202" style="position:absolute;margin-left:43.45pt;margin-top:308pt;width:123.6pt;height:34.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" mv:complextextbox="1" filled="f" stroked="f">
                <v:textbox>
                  <w:txbxContent>
                    <w:p w14:paraId="677AD2BC" w14:textId="77777777" w:rsidR="00F818EC" w:rsidRPr="009A45BF" w:rsidRDefault="00F818EC">
                      <w:pPr>
                        <w:rPr>
                          <w:color w:val="FFFFFF" w:themeColor="background1"/>
                        </w:rPr>
                      </w:pPr>
                      <w:r w:rsidRPr="009A45BF">
                        <w:rPr>
                          <w:color w:val="FFFFFF" w:themeColor="background1"/>
                        </w:rPr>
                        <w:t>Contact:</w:t>
                      </w:r>
                    </w:p>
                  </w:txbxContent>
                </v:textbox>
                <w10:wrap type="through" anchorx="page" anchory="page"/>
              </v:shape>
            </w:pict>
          </mc:Fallback>
        </mc:AlternateContent>
      </w:r>
      <w:r w:rsidR="008466D8">
        <w:rPr>
          <w:noProof/>
        </w:rPr>
        <w:drawing>
          <wp:anchor distT="0" distB="0" distL="118745" distR="118745" simplePos="0" relativeHeight="251658245" behindDoc="0" locked="0" layoutInCell="1" allowOverlap="1" wp14:anchorId="68A392DD" wp14:editId="1E0D5F26">
            <wp:simplePos x="0" y="0"/>
            <wp:positionH relativeFrom="page">
              <wp:posOffset>3568700</wp:posOffset>
            </wp:positionH>
            <wp:positionV relativeFrom="page">
              <wp:posOffset>6893560</wp:posOffset>
            </wp:positionV>
            <wp:extent cx="3637280" cy="2727960"/>
            <wp:effectExtent l="0" t="0" r="0" b="0"/>
            <wp:wrapTight wrapText="bothSides">
              <wp:wrapPolygon edited="0">
                <wp:start x="0" y="0"/>
                <wp:lineTo x="0" y="21318"/>
                <wp:lineTo x="21419" y="21318"/>
                <wp:lineTo x="21419" y="0"/>
                <wp:lineTo x="0" y="0"/>
              </wp:wrapPolygon>
            </wp:wrapTight>
            <wp:docPr id="2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bro 11 images:42-1550204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37280" cy="27279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8466D8">
        <w:rPr>
          <w:noProof/>
        </w:rPr>
        <mc:AlternateContent>
          <mc:Choice Requires="wps">
            <w:drawing>
              <wp:anchor distT="0" distB="0" distL="114300" distR="114300" simplePos="0" relativeHeight="251661347" behindDoc="0" locked="0" layoutInCell="0" allowOverlap="1" wp14:anchorId="28EE8A31" wp14:editId="0207F9D1">
                <wp:simplePos x="0" y="0"/>
                <wp:positionH relativeFrom="page">
                  <wp:posOffset>1487805</wp:posOffset>
                </wp:positionH>
                <wp:positionV relativeFrom="page">
                  <wp:posOffset>6981825</wp:posOffset>
                </wp:positionV>
                <wp:extent cx="1805940" cy="993775"/>
                <wp:effectExtent l="0" t="0" r="0" b="22225"/>
                <wp:wrapTight wrapText="bothSides">
                  <wp:wrapPolygon edited="0">
                    <wp:start x="304" y="0"/>
                    <wp:lineTo x="304" y="21531"/>
                    <wp:lineTo x="20962" y="21531"/>
                    <wp:lineTo x="20962" y="0"/>
                    <wp:lineTo x="304" y="0"/>
                  </wp:wrapPolygon>
                </wp:wrapTight>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99377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656759" w14:textId="77777777" w:rsidR="00F818EC" w:rsidRPr="00CE4A91" w:rsidRDefault="00F818EC" w:rsidP="00863FE1">
                            <w:pPr>
                              <w:pStyle w:val="Subtitle"/>
                              <w:rPr>
                                <w:color w:val="000000" w:themeColor="text1"/>
                              </w:rPr>
                            </w:pPr>
                            <w:r w:rsidRPr="00CE4A91">
                              <w:rPr>
                                <w:color w:val="000000" w:themeColor="text1"/>
                              </w:rPr>
                              <w:t>District School Board of Pasco County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E8A31" id="Text Box 12" o:spid="_x0000_s1031" type="#_x0000_t202" style="position:absolute;margin-left:117.15pt;margin-top:549.75pt;width:142.2pt;height:78.25pt;z-index:251661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" o:allowincell="f" filled="f" stroked="f">
                <v:textbox inset=",0,,0">
                  <w:txbxContent>
                    <w:p w14:paraId="45656759" w14:textId="77777777" w:rsidR="00F818EC" w:rsidRPr="00CE4A91" w:rsidRDefault="00F818EC" w:rsidP="00863FE1">
                      <w:pPr>
                        <w:pStyle w:val="Subtitle"/>
                        <w:rPr>
                          <w:color w:val="000000" w:themeColor="text1"/>
                        </w:rPr>
                      </w:pPr>
                      <w:r w:rsidRPr="00CE4A91">
                        <w:rPr>
                          <w:color w:val="000000" w:themeColor="text1"/>
                        </w:rPr>
                        <w:t>District School Board of Pasco County</w:t>
                      </w:r>
                    </w:p>
                  </w:txbxContent>
                </v:textbox>
                <w10:wrap type="tight" anchorx="page" anchory="page"/>
              </v:shape>
            </w:pict>
          </mc:Fallback>
        </mc:AlternateContent>
      </w:r>
      <w:r w:rsidR="00997362">
        <w:rPr>
          <w:noProof/>
        </w:rPr>
        <w:drawing>
          <wp:anchor distT="0" distB="0" distL="114300" distR="114300" simplePos="0" relativeHeight="251661346" behindDoc="0" locked="0" layoutInCell="1" allowOverlap="1" wp14:anchorId="224D1606" wp14:editId="07078592">
            <wp:simplePos x="5486400" y="8229600"/>
            <wp:positionH relativeFrom="page">
              <wp:posOffset>2785110</wp:posOffset>
            </wp:positionH>
            <wp:positionV relativeFrom="page">
              <wp:posOffset>6845300</wp:posOffset>
            </wp:positionV>
            <wp:extent cx="1188720" cy="2743200"/>
            <wp:effectExtent l="0" t="0" r="5080" b="0"/>
            <wp:wrapThrough wrapText="bothSides">
              <wp:wrapPolygon edited="0">
                <wp:start x="10615" y="0"/>
                <wp:lineTo x="0" y="3200"/>
                <wp:lineTo x="1846" y="6600"/>
                <wp:lineTo x="0" y="9800"/>
                <wp:lineTo x="9231" y="13000"/>
                <wp:lineTo x="8769" y="21400"/>
                <wp:lineTo x="10615" y="21400"/>
                <wp:lineTo x="21231" y="21400"/>
                <wp:lineTo x="21231" y="20800"/>
                <wp:lineTo x="15231" y="19400"/>
                <wp:lineTo x="15692" y="13000"/>
                <wp:lineTo x="18000" y="9800"/>
                <wp:lineTo x="19385" y="6600"/>
                <wp:lineTo x="21231" y="5000"/>
                <wp:lineTo x="21231" y="1000"/>
                <wp:lineTo x="14308" y="0"/>
                <wp:lineTo x="10615" y="0"/>
              </wp:wrapPolygon>
            </wp:wrapThrough>
            <wp:docPr id="48" name="Picture 40" descr="Main HD:Users:steph-debug:Desktop:Outbo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in HD:Users:steph-debug:Desktop:Outbound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72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362">
        <w:rPr>
          <w:noProof/>
        </w:rPr>
        <w:drawing>
          <wp:anchor distT="0" distB="0" distL="114300" distR="114300" simplePos="0" relativeHeight="251658247" behindDoc="0" locked="0" layoutInCell="1" allowOverlap="1" wp14:anchorId="3981CC4F" wp14:editId="469BDFD3">
            <wp:simplePos x="5486400" y="8229600"/>
            <wp:positionH relativeFrom="page">
              <wp:posOffset>2895600</wp:posOffset>
            </wp:positionH>
            <wp:positionV relativeFrom="page">
              <wp:posOffset>6737350</wp:posOffset>
            </wp:positionV>
            <wp:extent cx="4578350" cy="622300"/>
            <wp:effectExtent l="25400" t="0" r="0" b="0"/>
            <wp:wrapTight wrapText="bothSides">
              <wp:wrapPolygon edited="0">
                <wp:start x="-120" y="0"/>
                <wp:lineTo x="-120" y="3527"/>
                <wp:lineTo x="2277" y="14106"/>
                <wp:lineTo x="0" y="15869"/>
                <wp:lineTo x="-120" y="19396"/>
                <wp:lineTo x="120" y="21159"/>
                <wp:lineTo x="959" y="21159"/>
                <wp:lineTo x="1678" y="21159"/>
                <wp:lineTo x="10426" y="14988"/>
                <wp:lineTo x="10426" y="14106"/>
                <wp:lineTo x="21570" y="7935"/>
                <wp:lineTo x="21570" y="0"/>
                <wp:lineTo x="-120" y="0"/>
              </wp:wrapPolygon>
            </wp:wrapTight>
            <wp:docPr id="16"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hure 11:Assets:ExteriorBTMRight.png"/>
                    <pic:cNvPicPr>
                      <a:picLocks noChangeAspect="1" noChangeArrowheads="1"/>
                    </pic:cNvPicPr>
                  </pic:nvPicPr>
                  <pic:blipFill>
                    <a:blip r:embed="rId15"/>
                    <a:srcRect/>
                    <a:stretch>
                      <a:fillRect/>
                    </a:stretch>
                  </pic:blipFill>
                  <pic:spPr bwMode="auto">
                    <a:xfrm>
                      <a:off x="0" y="0"/>
                      <a:ext cx="4578350" cy="622300"/>
                    </a:xfrm>
                    <a:prstGeom prst="rect">
                      <a:avLst/>
                    </a:prstGeom>
                    <a:noFill/>
                    <a:ln w="9525">
                      <a:noFill/>
                      <a:miter lim="800000"/>
                      <a:headEnd/>
                      <a:tailEnd/>
                    </a:ln>
                  </pic:spPr>
                </pic:pic>
              </a:graphicData>
            </a:graphic>
          </wp:anchor>
        </w:drawing>
      </w:r>
      <w:r w:rsidR="0087666A">
        <w:rPr>
          <w:noProof/>
        </w:rPr>
        <mc:AlternateContent>
          <mc:Choice Requires="wps">
            <w:drawing>
              <wp:anchor distT="0" distB="0" distL="114300" distR="114300" simplePos="0" relativeHeight="251661345" behindDoc="0" locked="0" layoutInCell="1" allowOverlap="1" wp14:anchorId="4D5F800E" wp14:editId="64E66B72">
                <wp:simplePos x="5486400" y="8229600"/>
                <wp:positionH relativeFrom="page">
                  <wp:posOffset>558165</wp:posOffset>
                </wp:positionH>
                <wp:positionV relativeFrom="page">
                  <wp:posOffset>533400</wp:posOffset>
                </wp:positionV>
                <wp:extent cx="2533650" cy="258445"/>
                <wp:effectExtent l="0" t="101600" r="0" b="97155"/>
                <wp:wrapTight wrapText="bothSides">
                  <wp:wrapPolygon edited="0">
                    <wp:start x="18746" y="-2787"/>
                    <wp:lineTo x="327" y="-7617"/>
                    <wp:lineTo x="119" y="19905"/>
                    <wp:lineTo x="3358" y="22252"/>
                    <wp:lineTo x="7925" y="21303"/>
                    <wp:lineTo x="21258" y="9676"/>
                    <wp:lineTo x="21122" y="-1066"/>
                    <wp:lineTo x="18746" y="-2787"/>
                  </wp:wrapPolygon>
                </wp:wrapTight>
                <wp:docPr id="54" name="Text Box 54"/>
                <wp:cNvGraphicFramePr/>
                <a:graphic xmlns:a="http://schemas.openxmlformats.org/drawingml/2006/main">
                  <a:graphicData uri="http://schemas.microsoft.com/office/word/2010/wordprocessingShape">
                    <wps:wsp>
                      <wps:cNvSpPr txBox="1"/>
                      <wps:spPr>
                        <a:xfrm rot="21346415">
                          <a:off x="0" y="0"/>
                          <a:ext cx="2533650" cy="25844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D6459B" w14:textId="2D8CB8D9" w:rsidR="00F818EC" w:rsidRPr="0087666A" w:rsidRDefault="00F818EC">
                            <w:pPr>
                              <w:rPr>
                                <w:color w:val="FFFFFF" w:themeColor="background1"/>
                              </w:rPr>
                            </w:pPr>
                            <w:r>
                              <w:rPr>
                                <w:color w:val="FFFFFF" w:themeColor="background1"/>
                              </w:rPr>
                              <w:t>Join our C.R.E.W!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0" type="#_x0000_t202" style="position:absolute;margin-left:43.95pt;margin-top:42pt;width:199.5pt;height:20.35pt;rotation:-276982fd;z-index:251661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" filled="f" stroked="f">
                <v:textbox>
                  <w:txbxContent>
                    <w:p w14:paraId="71D6459B" w14:textId="2D8CB8D9" w:rsidR="00F818EC" w:rsidRPr="0087666A" w:rsidRDefault="00F818EC">
                      <w:pPr>
                        <w:rPr>
                          <w:color w:val="FFFFFF" w:themeColor="background1"/>
                        </w:rPr>
                      </w:pPr>
                      <w:r>
                        <w:rPr>
                          <w:color w:val="FFFFFF" w:themeColor="background1"/>
                        </w:rPr>
                        <w:t>Join our C.R.E.W!</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48" behindDoc="0" locked="0" layoutInCell="1" allowOverlap="1" wp14:anchorId="6A087421" wp14:editId="76B4E21B">
                <wp:simplePos x="0" y="0"/>
                <wp:positionH relativeFrom="page">
                  <wp:posOffset>373380</wp:posOffset>
                </wp:positionH>
                <wp:positionV relativeFrom="page">
                  <wp:posOffset>365760</wp:posOffset>
                </wp:positionV>
                <wp:extent cx="7028815" cy="1176020"/>
                <wp:effectExtent l="0" t="0" r="6985" b="17780"/>
                <wp:wrapTight wrapText="bothSides">
                  <wp:wrapPolygon edited="0">
                    <wp:start x="0" y="0"/>
                    <wp:lineTo x="0" y="21460"/>
                    <wp:lineTo x="21543" y="21460"/>
                    <wp:lineTo x="21543"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117602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460D2BE" w14:textId="014186AD" w:rsidR="00F818EC" w:rsidRPr="0036790F" w:rsidRDefault="00F818EC" w:rsidP="00863FE1">
                            <w:pPr>
                              <w:pStyle w:val="Heading1-Right"/>
                              <w:rPr>
                                <w:color w:val="B90A0A" w:themeColor="text2" w:themeTint="BF"/>
                              </w:rPr>
                            </w:pPr>
                            <w:r w:rsidRPr="0036790F">
                              <w:rPr>
                                <w:color w:val="B90A0A" w:themeColor="text2" w:themeTint="BF"/>
                              </w:rPr>
                              <w:t>2</w:t>
                            </w:r>
                            <w:r w:rsidR="00CE4A91">
                              <w:rPr>
                                <w:color w:val="B90A0A" w:themeColor="text2" w:themeTint="BF"/>
                              </w:rPr>
                              <w:t>018</w:t>
                            </w:r>
                            <w:r w:rsidRPr="0036790F">
                              <w:rPr>
                                <w:color w:val="B90A0A" w:themeColor="text2" w:themeTint="BF"/>
                              </w:rPr>
                              <w:t xml:space="preserve"> CREW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87421" id="Text Box 2" o:spid="_x0000_s1033" type="#_x0000_t202" style="position:absolute;margin-left:29.4pt;margin-top:28.8pt;width:553.45pt;height:92.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" filled="f" stroked="f">
                <v:textbox inset="0,0,0,0">
                  <w:txbxContent>
                    <w:p w14:paraId="6460D2BE" w14:textId="014186AD" w:rsidR="00F818EC" w:rsidRPr="0036790F" w:rsidRDefault="00F818EC" w:rsidP="00863FE1">
                      <w:pPr>
                        <w:pStyle w:val="Heading1-Right"/>
                        <w:rPr>
                          <w:color w:val="B90A0A" w:themeColor="text2" w:themeTint="BF"/>
                        </w:rPr>
                      </w:pPr>
                      <w:r w:rsidRPr="0036790F">
                        <w:rPr>
                          <w:color w:val="B90A0A" w:themeColor="text2" w:themeTint="BF"/>
                        </w:rPr>
                        <w:t>2</w:t>
                      </w:r>
                      <w:r w:rsidR="00CE4A91">
                        <w:rPr>
                          <w:color w:val="B90A0A" w:themeColor="text2" w:themeTint="BF"/>
                        </w:rPr>
                        <w:t>018</w:t>
                      </w:r>
                      <w:r w:rsidRPr="0036790F">
                        <w:rPr>
                          <w:color w:val="B90A0A" w:themeColor="text2" w:themeTint="BF"/>
                        </w:rPr>
                        <w:t xml:space="preserve"> CREW</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63395" behindDoc="0" locked="0" layoutInCell="0" allowOverlap="1" wp14:anchorId="20E3D47B" wp14:editId="14532304">
                <wp:simplePos x="0" y="0"/>
                <wp:positionH relativeFrom="page">
                  <wp:posOffset>1036955</wp:posOffset>
                </wp:positionH>
                <wp:positionV relativeFrom="page">
                  <wp:posOffset>8061325</wp:posOffset>
                </wp:positionV>
                <wp:extent cx="2482215" cy="773430"/>
                <wp:effectExtent l="0" t="0" r="0" b="13970"/>
                <wp:wrapTight wrapText="bothSides">
                  <wp:wrapPolygon edited="0">
                    <wp:start x="221" y="0"/>
                    <wp:lineTo x="221" y="21281"/>
                    <wp:lineTo x="21219" y="21281"/>
                    <wp:lineTo x="21219" y="0"/>
                    <wp:lineTo x="221" y="0"/>
                  </wp:wrapPolygon>
                </wp:wrapTight>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77343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7CFB4E7" w14:textId="459D692E" w:rsidR="00F818EC" w:rsidRDefault="00F818EC" w:rsidP="00863FE1">
                            <w:pPr>
                              <w:pStyle w:val="Callout"/>
                            </w:pPr>
                            <w:r>
                              <w:t>2</w:t>
                            </w:r>
                            <w:r w:rsidR="00CE4A91">
                              <w:t>018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3D47B" id="Text Box 14" o:spid="_x0000_s1034" type="#_x0000_t202" style="position:absolute;margin-left:81.65pt;margin-top:634.75pt;width:195.45pt;height:60.9pt;z-index:2516633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" o:allowincell="f" filled="f" stroked="f">
                <v:textbox inset=",0,,0">
                  <w:txbxContent>
                    <w:p w14:paraId="17CFB4E7" w14:textId="459D692E" w:rsidR="00F818EC" w:rsidRDefault="00F818EC" w:rsidP="00863FE1">
                      <w:pPr>
                        <w:pStyle w:val="Callout"/>
                      </w:pPr>
                      <w:r>
                        <w:t>2</w:t>
                      </w:r>
                      <w:r w:rsidR="00CE4A91">
                        <w:t>018</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62371" behindDoc="0" locked="0" layoutInCell="0" allowOverlap="1" wp14:anchorId="48F5EBFF" wp14:editId="5A47582D">
                <wp:simplePos x="0" y="0"/>
                <wp:positionH relativeFrom="page">
                  <wp:posOffset>373380</wp:posOffset>
                </wp:positionH>
                <wp:positionV relativeFrom="page">
                  <wp:posOffset>8587740</wp:posOffset>
                </wp:positionV>
                <wp:extent cx="7028815" cy="1409700"/>
                <wp:effectExtent l="0" t="0" r="6985" b="12700"/>
                <wp:wrapTight wrapText="bothSides">
                  <wp:wrapPolygon edited="0">
                    <wp:start x="0" y="0"/>
                    <wp:lineTo x="0" y="21405"/>
                    <wp:lineTo x="21543" y="21405"/>
                    <wp:lineTo x="21543" y="0"/>
                    <wp:lineTo x="0" y="0"/>
                  </wp:wrapPolygon>
                </wp:wrapTight>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14097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A6F9127" w14:textId="77777777" w:rsidR="00F818EC" w:rsidRPr="008466D8" w:rsidRDefault="00F818EC" w:rsidP="00863FE1">
                            <w:pPr>
                              <w:pStyle w:val="Title"/>
                              <w:rPr>
                                <w:sz w:val="178"/>
                                <w:szCs w:val="178"/>
                              </w:rPr>
                            </w:pPr>
                            <w:r w:rsidRPr="008466D8">
                              <w:rPr>
                                <w:sz w:val="178"/>
                                <w:szCs w:val="178"/>
                              </w:rPr>
                              <w:t>CREW CAMP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5EBFF" id="Text Box 13" o:spid="_x0000_s1035" type="#_x0000_t202" style="position:absolute;margin-left:29.4pt;margin-top:676.2pt;width:553.45pt;height:111pt;z-index:251662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" o:allowincell="f" filled="f" stroked="f">
                <v:textbox inset="0,0,0,0">
                  <w:txbxContent>
                    <w:p w14:paraId="5A6F9127" w14:textId="77777777" w:rsidR="00F818EC" w:rsidRPr="008466D8" w:rsidRDefault="00F818EC" w:rsidP="00863FE1">
                      <w:pPr>
                        <w:pStyle w:val="Title"/>
                        <w:rPr>
                          <w:sz w:val="178"/>
                          <w:szCs w:val="178"/>
                        </w:rPr>
                      </w:pPr>
                      <w:r w:rsidRPr="008466D8">
                        <w:rPr>
                          <w:sz w:val="178"/>
                          <w:szCs w:val="178"/>
                        </w:rPr>
                        <w:t>CREW CAMP</w:t>
                      </w:r>
                    </w:p>
                  </w:txbxContent>
                </v:textbox>
                <w10:wrap type="tight" anchorx="page" anchory="page"/>
              </v:shape>
            </w:pict>
          </mc:Fallback>
        </mc:AlternateContent>
      </w:r>
      <w:r w:rsidR="007C3B54">
        <w:br w:type="page"/>
      </w:r>
      <w:r w:rsidR="00D20937">
        <w:rPr>
          <w:noProof/>
        </w:rPr>
        <w:lastRenderedPageBreak/>
        <mc:AlternateContent>
          <mc:Choice Requires="wpg">
            <w:drawing>
              <wp:anchor distT="0" distB="0" distL="114300" distR="114300" simplePos="0" relativeHeight="251658263" behindDoc="0" locked="0" layoutInCell="1" allowOverlap="1" wp14:anchorId="01822EAB" wp14:editId="6E405D9D">
                <wp:simplePos x="0" y="0"/>
                <wp:positionH relativeFrom="page">
                  <wp:posOffset>2908935</wp:posOffset>
                </wp:positionH>
                <wp:positionV relativeFrom="page">
                  <wp:posOffset>4959350</wp:posOffset>
                </wp:positionV>
                <wp:extent cx="4167505" cy="4542790"/>
                <wp:effectExtent l="0" t="0" r="0" b="3810"/>
                <wp:wrapThrough wrapText="bothSides">
                  <wp:wrapPolygon edited="0">
                    <wp:start x="132" y="0"/>
                    <wp:lineTo x="132" y="21497"/>
                    <wp:lineTo x="21327" y="21497"/>
                    <wp:lineTo x="21327" y="0"/>
                    <wp:lineTo x="132" y="0"/>
                  </wp:wrapPolygon>
                </wp:wrapThrough>
                <wp:docPr id="36" name="Group 36"/>
                <wp:cNvGraphicFramePr/>
                <a:graphic xmlns:a="http://schemas.openxmlformats.org/drawingml/2006/main">
                  <a:graphicData uri="http://schemas.microsoft.com/office/word/2010/wordprocessingGroup">
                    <wpg:wgp>
                      <wpg:cNvGrpSpPr/>
                      <wpg:grpSpPr>
                        <a:xfrm>
                          <a:off x="0" y="0"/>
                          <a:ext cx="4167505" cy="4542790"/>
                          <a:chOff x="0" y="0"/>
                          <a:chExt cx="4167505" cy="4542790"/>
                        </a:xfrm>
                        <a:extLst>
                          <a:ext uri="{0CCBE362-F206-4b92-989A-16890622DB6E}">
                            <ma14:wrappingTextBoxFlag xmlns:ma14="http://schemas.microsoft.com/office/mac/drawingml/2011/main" val="1"/>
                          </a:ext>
                        </a:extLst>
                      </wpg:grpSpPr>
                      <wps:wsp>
                        <wps:cNvPr id="26" name="Text Box 41"/>
                        <wps:cNvSpPr txBox="1">
                          <a:spLocks noChangeArrowheads="1"/>
                        </wps:cNvSpPr>
                        <wps:spPr bwMode="auto">
                          <a:xfrm>
                            <a:off x="0" y="0"/>
                            <a:ext cx="4167505" cy="454279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0" rIns="91440" bIns="0" anchor="t" anchorCtr="0" upright="1">
                          <a:noAutofit/>
                        </wps:bodyPr>
                      </wps:wsp>
                      <wps:wsp>
                        <wps:cNvPr id="5" name="Text Box 5"/>
                        <wps:cNvSpPr txBox="1"/>
                        <wps:spPr>
                          <a:xfrm>
                            <a:off x="91440" y="0"/>
                            <a:ext cx="3984625" cy="1141730"/>
                          </a:xfrm>
                          <a:prstGeom prst="rect">
                            <a:avLst/>
                          </a:prstGeom>
                          <a:noFill/>
                          <a:ln>
                            <a:noFill/>
                          </a:ln>
                          <a:effectLst/>
                          <a:extLst>
                            <a:ext uri="{C572A759-6A51-4108-AA02-DFA0A04FC94B}">
                              <ma14:wrappingTextBoxFlag xmlns:ma14="http://schemas.microsoft.com/office/mac/drawingml/2011/main"/>
                            </a:ext>
                          </a:extLst>
                        </wps:spPr>
                        <wps:txbx id="11">
                          <w:txbxContent>
                            <w:p w14:paraId="4697C1E0" w14:textId="77777777" w:rsidR="00F818EC" w:rsidRDefault="00F818EC" w:rsidP="00D0115E">
                              <w:pPr>
                                <w:pStyle w:val="BodyText"/>
                              </w:pPr>
                              <w:r>
                                <w:t>The Energy &amp; Marine Center (EMC), located on the Gulf of Mexico, provides campers with the opportunity to study the importance of the marine and estuarine environments first hand. Through hands on activities and instruction, students learn the importance of estuaries and how ecosystems support life.</w:t>
                              </w:r>
                            </w:p>
                            <w:p w14:paraId="54BF546B" w14:textId="17D1A87D" w:rsidR="00F818EC" w:rsidRPr="009E7DDC" w:rsidRDefault="00F818EC" w:rsidP="009E7DDC">
                              <w:pPr>
                                <w:rPr>
                                  <w:color w:val="FFFFFF" w:themeColor="background1"/>
                                  <w:sz w:val="22"/>
                                  <w:szCs w:val="22"/>
                                </w:rPr>
                              </w:pPr>
                              <w:r>
                                <w:rPr>
                                  <w:color w:val="FFFFFF" w:themeColor="background1"/>
                                  <w:sz w:val="22"/>
                                  <w:szCs w:val="22"/>
                                </w:rPr>
                                <w:t>CrossBar Ranch and Dames Caves</w:t>
                              </w:r>
                              <w:r w:rsidRPr="003C674F">
                                <w:rPr>
                                  <w:color w:val="FFFFFF" w:themeColor="background1"/>
                                  <w:sz w:val="22"/>
                                  <w:szCs w:val="22"/>
                                </w:rPr>
                                <w:t xml:space="preserve"> introduce</w:t>
                              </w:r>
                              <w:r>
                                <w:rPr>
                                  <w:color w:val="FFFFFF" w:themeColor="background1"/>
                                  <w:sz w:val="22"/>
                                  <w:szCs w:val="22"/>
                                </w:rPr>
                                <w:t>s</w:t>
                              </w:r>
                              <w:r w:rsidRPr="003C674F">
                                <w:rPr>
                                  <w:color w:val="FFFFFF" w:themeColor="background1"/>
                                  <w:sz w:val="22"/>
                                  <w:szCs w:val="22"/>
                                </w:rPr>
                                <w:t xml:space="preserve"> campers to a variety of amazing wilderness experiences</w:t>
                              </w:r>
                              <w:r>
                                <w:rPr>
                                  <w:color w:val="FFFFFF" w:themeColor="background1"/>
                                  <w:sz w:val="22"/>
                                  <w:szCs w:val="22"/>
                                </w:rPr>
                                <w:t xml:space="preserve"> both above and below ground</w:t>
                              </w:r>
                              <w:r w:rsidRPr="003C674F">
                                <w:rPr>
                                  <w:color w:val="FFFFFF" w:themeColor="background1"/>
                                  <w:sz w:val="22"/>
                                  <w:szCs w:val="22"/>
                                </w:rPr>
                                <w:t>. These centers cultivate the understanding of the interdependence of all living things and the importance of protecting our water resources. Campers develop an awareness and appreciation of wetlands and their importance to our ecosystems. Students move from awareness to action and become ambassadors for wetlands as they experience pine uplands, scrub oak habitats, and managed forests</w:t>
                              </w:r>
                              <w:r w:rsidR="009E7DDC">
                                <w:rPr>
                                  <w:color w:val="FFFFFF" w:themeColor="background1"/>
                                  <w:sz w:val="22"/>
                                  <w:szCs w:val="22"/>
                                </w:rPr>
                                <w:t xml:space="preserve">, as well as cypress swamps, </w:t>
                              </w:r>
                              <w:r w:rsidRPr="003C674F">
                                <w:rPr>
                                  <w:color w:val="FFFFFF" w:themeColor="background1"/>
                                  <w:sz w:val="22"/>
                                  <w:szCs w:val="22"/>
                                </w:rPr>
                                <w:t>lakes</w:t>
                              </w:r>
                              <w:r w:rsidR="009E7DDC">
                                <w:rPr>
                                  <w:color w:val="FFFFFF" w:themeColor="background1"/>
                                  <w:sz w:val="22"/>
                                  <w:szCs w:val="22"/>
                                </w:rPr>
                                <w:t xml:space="preserve"> and caves</w:t>
                              </w:r>
                              <w:r w:rsidRPr="003C674F">
                                <w:rPr>
                                  <w:color w:val="FFFFFF" w:themeColor="background1"/>
                                  <w:sz w:val="22"/>
                                  <w:szCs w:val="22"/>
                                </w:rPr>
                                <w:t>.</w:t>
                              </w:r>
                            </w:p>
                            <w:p w14:paraId="4B167253" w14:textId="5ACF9023" w:rsidR="00F818EC" w:rsidRDefault="00F818EC" w:rsidP="00D0115E">
                              <w:pPr>
                                <w:pStyle w:val="BodyText"/>
                              </w:pPr>
                              <w:r>
                                <w:t xml:space="preserve">Each day parents will transport their children to the EMC. Students will spend two days at the EMC participating in marine educational activities.  During the week, the Environmental Education Bus will transport students to </w:t>
                              </w:r>
                              <w:r w:rsidR="009E7DDC">
                                <w:t xml:space="preserve">CrossBar Ranch and Dames Caves </w:t>
                              </w:r>
                              <w:r>
                                <w:t xml:space="preserve">where they will investigate wetlands, </w:t>
                              </w:r>
                              <w:r w:rsidR="009E7DDC">
                                <w:t xml:space="preserve">upland and karst </w:t>
                              </w:r>
                              <w:r>
                                <w:t>environments.</w:t>
                              </w:r>
                            </w:p>
                            <w:p w14:paraId="372CB1BF" w14:textId="77777777" w:rsidR="00F818EC" w:rsidRDefault="00F818EC" w:rsidP="00863FE1">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140460"/>
                            <a:ext cx="3984625" cy="1858645"/>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997835"/>
                            <a:ext cx="3984625" cy="1141730"/>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3569335" y="4138295"/>
                            <a:ext cx="506730" cy="254635"/>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822EAB" id="Group 36" o:spid="_x0000_s1036" style="position:absolute;margin-left:229.05pt;margin-top:390.5pt;width:328.15pt;height:357.7pt;z-index:251658263;mso-position-horizontal-relative:page;mso-position-vertical-relative:page" coordsize="4167505,45427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" mv:complextextbox="1">
                <v:shape id="Text Box 41" o:spid="_x0000_s1037" type="#_x0000_t202" style="position:absolute;width:4167505;height:4542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WUlxQAA&#10;ANsAAAAPAAAAZHJzL2Rvd25yZXYueG1sRI9Ba8JAFITvhf6H5RV60009REldJQiBFipYLT2/Zp9J&#10;cPdtkt3G6K/vCkKPw8x8wyzXozVioN43jhW8TBMQxKXTDVcKvg7FZAHCB2SNxjEpuJCH9erxYYmZ&#10;dmf+pGEfKhEh7DNUUIfQZlL6siaLfupa4ugdXW8xRNlXUvd4jnBr5CxJUmmx4bhQY0ubmsrT/tcq&#10;2O5+uut74q3JQ1HM8133cfzulHp+GvNXEIHG8B++t9+0glkKty/xB8j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dZSXFAAAA2wAAAA8AAAAAAAAAAAAAAAAAlwIAAGRycy9k&#10;b3ducmV2LnhtbFBLBQYAAAAABAAEAPUAAACJAwAAAAA=&#10;" mv:complextextbox="1" filled="f" stroked="f">
                  <v:textbox inset=",0,,0"/>
                </v:shape>
                <v:shape id="Text Box 5" o:spid="_x0000_s1038" type="#_x0000_t202" style="position:absolute;left:91440;width:3984625;height:1141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22" inset="0,0,0,0">
                    <w:txbxContent>
                      <w:p w14:paraId="4697C1E0" w14:textId="77777777" w:rsidR="00F818EC" w:rsidRDefault="00F818EC" w:rsidP="00D0115E">
                        <w:pPr>
                          <w:pStyle w:val="BodyText"/>
                        </w:pPr>
                        <w:r>
                          <w:t>The Energy &amp; Marine Center (EMC), located on the Gulf of Mexico, provides campers with the opportunity to study the importance of the marine and estuarine environments first hand. Through hands on activities and instruction, students learn the importance of estuaries and how ecosystems support life.</w:t>
                        </w:r>
                      </w:p>
                      <w:p w14:paraId="54BF546B" w14:textId="17D1A87D" w:rsidR="00F818EC" w:rsidRPr="009E7DDC" w:rsidRDefault="00F818EC" w:rsidP="009E7DDC">
                        <w:pPr>
                          <w:rPr>
                            <w:color w:val="FFFFFF" w:themeColor="background1"/>
                            <w:sz w:val="22"/>
                            <w:szCs w:val="22"/>
                          </w:rPr>
                        </w:pPr>
                        <w:r>
                          <w:rPr>
                            <w:color w:val="FFFFFF" w:themeColor="background1"/>
                            <w:sz w:val="22"/>
                            <w:szCs w:val="22"/>
                          </w:rPr>
                          <w:t>CrossBar Ranch and Dames Caves</w:t>
                        </w:r>
                        <w:r w:rsidRPr="003C674F">
                          <w:rPr>
                            <w:color w:val="FFFFFF" w:themeColor="background1"/>
                            <w:sz w:val="22"/>
                            <w:szCs w:val="22"/>
                          </w:rPr>
                          <w:t xml:space="preserve"> introduce</w:t>
                        </w:r>
                        <w:r>
                          <w:rPr>
                            <w:color w:val="FFFFFF" w:themeColor="background1"/>
                            <w:sz w:val="22"/>
                            <w:szCs w:val="22"/>
                          </w:rPr>
                          <w:t>s</w:t>
                        </w:r>
                        <w:r w:rsidRPr="003C674F">
                          <w:rPr>
                            <w:color w:val="FFFFFF" w:themeColor="background1"/>
                            <w:sz w:val="22"/>
                            <w:szCs w:val="22"/>
                          </w:rPr>
                          <w:t xml:space="preserve"> campers to a variety of amazing wilderness experiences</w:t>
                        </w:r>
                        <w:r>
                          <w:rPr>
                            <w:color w:val="FFFFFF" w:themeColor="background1"/>
                            <w:sz w:val="22"/>
                            <w:szCs w:val="22"/>
                          </w:rPr>
                          <w:t xml:space="preserve"> both above and below ground</w:t>
                        </w:r>
                        <w:r w:rsidRPr="003C674F">
                          <w:rPr>
                            <w:color w:val="FFFFFF" w:themeColor="background1"/>
                            <w:sz w:val="22"/>
                            <w:szCs w:val="22"/>
                          </w:rPr>
                          <w:t>. These centers cultivate the understanding of the interdependence of all living things and the importance of protecting our water resources. Campers develop an awareness and appreciation of wetlands and their importance to our ecosystems. Students move from awareness to action and become ambassadors for wetlands as they experience pine uplands, scrub oak habitats, and managed forests</w:t>
                        </w:r>
                        <w:r w:rsidR="009E7DDC">
                          <w:rPr>
                            <w:color w:val="FFFFFF" w:themeColor="background1"/>
                            <w:sz w:val="22"/>
                            <w:szCs w:val="22"/>
                          </w:rPr>
                          <w:t xml:space="preserve">, as well as cypress swamps, </w:t>
                        </w:r>
                        <w:r w:rsidRPr="003C674F">
                          <w:rPr>
                            <w:color w:val="FFFFFF" w:themeColor="background1"/>
                            <w:sz w:val="22"/>
                            <w:szCs w:val="22"/>
                          </w:rPr>
                          <w:t>lakes</w:t>
                        </w:r>
                        <w:r w:rsidR="009E7DDC">
                          <w:rPr>
                            <w:color w:val="FFFFFF" w:themeColor="background1"/>
                            <w:sz w:val="22"/>
                            <w:szCs w:val="22"/>
                          </w:rPr>
                          <w:t xml:space="preserve"> and caves</w:t>
                        </w:r>
                        <w:r w:rsidRPr="003C674F">
                          <w:rPr>
                            <w:color w:val="FFFFFF" w:themeColor="background1"/>
                            <w:sz w:val="22"/>
                            <w:szCs w:val="22"/>
                          </w:rPr>
                          <w:t>.</w:t>
                        </w:r>
                      </w:p>
                      <w:p w14:paraId="4B167253" w14:textId="5ACF9023" w:rsidR="00F818EC" w:rsidRDefault="00F818EC" w:rsidP="00D0115E">
                        <w:pPr>
                          <w:pStyle w:val="BodyText"/>
                        </w:pPr>
                        <w:r>
                          <w:t xml:space="preserve">Each day parents will transport their children to the EMC. Students will spend two days at the EMC participating in marine educational activities.  During the week, the Environmental Education Bus will transport students to </w:t>
                        </w:r>
                        <w:r w:rsidR="009E7DDC">
                          <w:t xml:space="preserve">CrossBar Ranch and Dames Caves </w:t>
                        </w:r>
                        <w:r>
                          <w:t xml:space="preserve">where they will investigate wetlands, </w:t>
                        </w:r>
                        <w:r w:rsidR="009E7DDC">
                          <w:t xml:space="preserve">upland and karst </w:t>
                        </w:r>
                        <w:r>
                          <w:t>environments.</w:t>
                        </w:r>
                      </w:p>
                      <w:p w14:paraId="372CB1BF" w14:textId="77777777" w:rsidR="00F818EC" w:rsidRDefault="00F818EC" w:rsidP="00863FE1">
                        <w:pPr>
                          <w:pStyle w:val="BodyText"/>
                        </w:pPr>
                      </w:p>
                    </w:txbxContent>
                  </v:textbox>
                </v:shape>
                <v:shape id="Text Box 22" o:spid="_x0000_s1039" type="#_x0000_t202" style="position:absolute;left:91440;top:1140460;width:3984625;height:1858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_x0000_s1040" inset="0,0,0,0">
                    <w:txbxContent/>
                  </v:textbox>
                </v:shape>
                <v:shape id="_x0000_s1040" type="#_x0000_t202" style="position:absolute;left:91440;top:2997835;width:3984625;height:1141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33" inset="0,0,0,0">
                    <w:txbxContent/>
                  </v:textbox>
                </v:shape>
                <v:shape id="Text Box 33" o:spid="_x0000_s1041" type="#_x0000_t202" style="position:absolute;left:3569335;top:4138295;width:506730;height:254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inset="0,0,0,0">
                    <w:txbxContent/>
                  </v:textbox>
                </v:shape>
                <w10:wrap type="through" anchorx="page" anchory="page"/>
              </v:group>
            </w:pict>
          </mc:Fallback>
        </mc:AlternateContent>
      </w:r>
      <w:r w:rsidR="003C674F">
        <w:rPr>
          <w:noProof/>
        </w:rPr>
        <mc:AlternateContent>
          <mc:Choice Requires="wps">
            <w:drawing>
              <wp:anchor distT="0" distB="0" distL="114300" distR="114300" simplePos="0" relativeHeight="251658264" behindDoc="0" locked="0" layoutInCell="0" allowOverlap="1" wp14:anchorId="4631C174" wp14:editId="27E94C21">
                <wp:simplePos x="0" y="0"/>
                <wp:positionH relativeFrom="page">
                  <wp:posOffset>2909570</wp:posOffset>
                </wp:positionH>
                <wp:positionV relativeFrom="page">
                  <wp:posOffset>9203055</wp:posOffset>
                </wp:positionV>
                <wp:extent cx="3507740" cy="292735"/>
                <wp:effectExtent l="0" t="0" r="0" b="12065"/>
                <wp:wrapTight wrapText="bothSides">
                  <wp:wrapPolygon edited="0">
                    <wp:start x="156" y="0"/>
                    <wp:lineTo x="156" y="20616"/>
                    <wp:lineTo x="21272" y="20616"/>
                    <wp:lineTo x="21272" y="0"/>
                    <wp:lineTo x="156" y="0"/>
                  </wp:wrapPolygon>
                </wp:wrapTight>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29273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91F8422" w14:textId="5CEF1FED" w:rsidR="00F818EC" w:rsidRDefault="00F818EC" w:rsidP="00863FE1">
                            <w:pPr>
                              <w:pStyle w:val="Tagline"/>
                            </w:pPr>
                            <w:r>
                              <w:t xml:space="preserve">For more info and to register, visit </w:t>
                            </w:r>
                            <w:hyperlink r:id="rId16" w:history="1">
                              <w:r w:rsidR="009E7DDC" w:rsidRPr="00CC5B1A">
                                <w:rPr>
                                  <w:rStyle w:val="Hyperlink"/>
                                </w:rPr>
                                <w:t>http://connectplus.pasco.k12.fl.us/do/eec/?page_id=376</w:t>
                              </w:r>
                            </w:hyperlink>
                          </w:p>
                          <w:p w14:paraId="167708CC" w14:textId="77777777" w:rsidR="009E7DDC" w:rsidRPr="00CF3CFB" w:rsidRDefault="009E7DDC" w:rsidP="00863FE1">
                            <w:pPr>
                              <w:pStyle w:val="Taglin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margin-left:229.1pt;margin-top:724.65pt;width:276.2pt;height:23.0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w6MvUCAABX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" o:allowincell="f" filled="f" stroked="f">
                <v:textbox inset=",0,,0">
                  <w:txbxContent>
                    <w:p w14:paraId="491F8422" w14:textId="5CEF1FED" w:rsidR="00F818EC" w:rsidRDefault="00F818EC" w:rsidP="00863FE1">
                      <w:pPr>
                        <w:pStyle w:val="Tagline"/>
                      </w:pPr>
                      <w:r>
                        <w:t xml:space="preserve">For more info and to register, visit </w:t>
                      </w:r>
                      <w:hyperlink r:id="rId20" w:history="1">
                        <w:r w:rsidR="009E7DDC" w:rsidRPr="00CC5B1A">
                          <w:rPr>
                            <w:rStyle w:val="Hyperlink"/>
                          </w:rPr>
                          <w:t>http://connectplus.pasco.k12.fl.us/do/eec/?page_id=376</w:t>
                        </w:r>
                      </w:hyperlink>
                    </w:p>
                    <w:p w14:paraId="167708CC" w14:textId="77777777" w:rsidR="009E7DDC" w:rsidRPr="00CF3CFB" w:rsidRDefault="009E7DDC" w:rsidP="00863FE1">
                      <w:pPr>
                        <w:pStyle w:val="Tagline"/>
                      </w:pPr>
                    </w:p>
                  </w:txbxContent>
                </v:textbox>
                <w10:wrap type="tight" anchorx="page" anchory="page"/>
              </v:shape>
            </w:pict>
          </mc:Fallback>
        </mc:AlternateContent>
      </w:r>
      <w:r w:rsidR="00F825C4">
        <w:rPr>
          <w:noProof/>
        </w:rPr>
        <w:pict w14:anchorId="41B7B3D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margin-left:88.65pt;margin-top:621.15pt;width:79pt;height:12pt;rotation:-173120fd;z-index:251658259;mso-wrap-edited:f;mso-position-horizontal-relative:page;mso-position-vertical-relative:page" wrapcoords="14194 -5400 1645 -6750 -822 -4050 -1028 20250 411 27000 2262 28350 10491 29700 15840 32400 23451 25650 23657 2700 22834 -2700 14194 -5400" fillcolor="white [3212]" stroked="f" strokecolor="#1f497d" strokeweight="1.25pt">
            <v:shadow on="t" color="#d8d8d8" offset=",1pt" offset2=",-2pt"/>
            <v:textpath style="font-family:&quot;Mistral&quot;;font-size:12pt;v-text-kern:t" trim="t" fitpath="t" string="Explore your World!"/>
            <w10:wrap type="tight" anchorx="page" anchory="page"/>
          </v:shape>
        </w:pict>
      </w:r>
      <w:r w:rsidR="003C674F">
        <w:rPr>
          <w:noProof/>
        </w:rPr>
        <w:drawing>
          <wp:anchor distT="0" distB="0" distL="118745" distR="118745" simplePos="0" relativeHeight="251658269" behindDoc="0" locked="0" layoutInCell="0" allowOverlap="1" wp14:anchorId="218B94E3" wp14:editId="3C1A503A">
            <wp:simplePos x="0" y="0"/>
            <wp:positionH relativeFrom="page">
              <wp:posOffset>821055</wp:posOffset>
            </wp:positionH>
            <wp:positionV relativeFrom="page">
              <wp:posOffset>8145780</wp:posOffset>
            </wp:positionV>
            <wp:extent cx="1808480" cy="1356360"/>
            <wp:effectExtent l="228600" t="177800" r="223520" b="193040"/>
            <wp:wrapTight wrapText="bothSides">
              <wp:wrapPolygon edited="0">
                <wp:start x="17841" y="-3168"/>
                <wp:lineTo x="-3058" y="-1385"/>
                <wp:lineTo x="-2416" y="11537"/>
                <wp:lineTo x="-1002" y="19161"/>
                <wp:lineTo x="359" y="24764"/>
                <wp:lineTo x="3391" y="24623"/>
                <wp:lineTo x="3673" y="23800"/>
                <wp:lineTo x="24131" y="16777"/>
                <wp:lineTo x="21782" y="-3351"/>
                <wp:lineTo x="17841" y="-3168"/>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descr=":bro 11 images:42-17774903.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120000">
                      <a:off x="0" y="0"/>
                      <a:ext cx="1808480" cy="1356360"/>
                    </a:xfrm>
                    <a:prstGeom prst="rect">
                      <a:avLst/>
                    </a:prstGeom>
                    <a:solidFill>
                      <a:srgbClr val="FFFFFF">
                        <a:shade val="85000"/>
                      </a:srgbClr>
                    </a:solidFill>
                    <a:ln w="762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68013D">
        <w:rPr>
          <w:noProof/>
        </w:rPr>
        <mc:AlternateContent>
          <mc:Choice Requires="wps">
            <w:drawing>
              <wp:anchor distT="0" distB="0" distL="114300" distR="114300" simplePos="0" relativeHeight="251658262" behindDoc="0" locked="0" layoutInCell="0" allowOverlap="1" wp14:anchorId="240DAC8F" wp14:editId="58848A6D">
                <wp:simplePos x="0" y="0"/>
                <wp:positionH relativeFrom="page">
                  <wp:posOffset>457200</wp:posOffset>
                </wp:positionH>
                <wp:positionV relativeFrom="page">
                  <wp:posOffset>4409440</wp:posOffset>
                </wp:positionV>
                <wp:extent cx="2000250" cy="3506470"/>
                <wp:effectExtent l="0" t="0" r="0" b="24130"/>
                <wp:wrapTight wrapText="bothSides">
                  <wp:wrapPolygon edited="0">
                    <wp:start x="274" y="0"/>
                    <wp:lineTo x="274" y="21592"/>
                    <wp:lineTo x="20846" y="21592"/>
                    <wp:lineTo x="21120" y="0"/>
                    <wp:lineTo x="274" y="0"/>
                  </wp:wrapPolygon>
                </wp:wrapTight>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5064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D11FC95" w14:textId="77777777" w:rsidR="00F818EC" w:rsidRDefault="00F818EC" w:rsidP="00863FE1">
                            <w:pPr>
                              <w:pStyle w:val="BodyText2"/>
                              <w:rPr>
                                <w:b/>
                              </w:rPr>
                            </w:pPr>
                            <w:r>
                              <w:rPr>
                                <w:b/>
                              </w:rPr>
                              <w:t>Energy &amp; Marine Center</w:t>
                            </w:r>
                          </w:p>
                          <w:p w14:paraId="3613C97B" w14:textId="77777777" w:rsidR="00F818EC" w:rsidRDefault="00F818EC" w:rsidP="005F7AB8">
                            <w:pPr>
                              <w:pStyle w:val="BodyText2"/>
                              <w:numPr>
                                <w:ilvl w:val="0"/>
                                <w:numId w:val="2"/>
                              </w:numPr>
                              <w:ind w:left="450" w:hanging="270"/>
                            </w:pPr>
                            <w:r>
                              <w:t>Kayaking scavenger hunts exploring the estuary</w:t>
                            </w:r>
                          </w:p>
                          <w:p w14:paraId="30253625" w14:textId="7445C9E4" w:rsidR="00F818EC" w:rsidRDefault="00F818EC" w:rsidP="005F7AB8">
                            <w:pPr>
                              <w:pStyle w:val="BodyText2"/>
                              <w:numPr>
                                <w:ilvl w:val="0"/>
                                <w:numId w:val="2"/>
                              </w:numPr>
                              <w:ind w:left="450" w:hanging="270"/>
                            </w:pPr>
                            <w:r>
                              <w:t>Alternative Energy Science</w:t>
                            </w:r>
                          </w:p>
                          <w:p w14:paraId="1E9B07B4" w14:textId="77777777" w:rsidR="00F818EC" w:rsidRDefault="00F818EC" w:rsidP="005F7AB8">
                            <w:pPr>
                              <w:pStyle w:val="BodyText2"/>
                              <w:numPr>
                                <w:ilvl w:val="0"/>
                                <w:numId w:val="2"/>
                              </w:numPr>
                              <w:ind w:left="450" w:hanging="270"/>
                            </w:pPr>
                            <w:r>
                              <w:t>Gyotaku (Fish Printing)</w:t>
                            </w:r>
                          </w:p>
                          <w:p w14:paraId="3C834B33" w14:textId="77777777" w:rsidR="00F818EC" w:rsidRDefault="00F818EC" w:rsidP="005F7AB8">
                            <w:pPr>
                              <w:pStyle w:val="BodyText2"/>
                              <w:numPr>
                                <w:ilvl w:val="0"/>
                                <w:numId w:val="2"/>
                              </w:numPr>
                              <w:ind w:left="450" w:hanging="270"/>
                            </w:pPr>
                            <w:r>
                              <w:t>Fish ID through Seining</w:t>
                            </w:r>
                          </w:p>
                          <w:p w14:paraId="13E8AFF5" w14:textId="77777777" w:rsidR="00F818EC" w:rsidRDefault="00F818EC" w:rsidP="005F7AB8">
                            <w:pPr>
                              <w:pStyle w:val="BodyText2"/>
                              <w:numPr>
                                <w:ilvl w:val="0"/>
                                <w:numId w:val="2"/>
                              </w:numPr>
                              <w:ind w:left="450" w:hanging="270"/>
                            </w:pPr>
                            <w:r>
                              <w:t>Solar Bottle Boat Racing</w:t>
                            </w:r>
                          </w:p>
                          <w:p w14:paraId="60B307F8" w14:textId="324DDBB5" w:rsidR="00F818EC" w:rsidRDefault="00F818EC" w:rsidP="00863FE1">
                            <w:pPr>
                              <w:pStyle w:val="BodyText2"/>
                              <w:rPr>
                                <w:b/>
                              </w:rPr>
                            </w:pPr>
                            <w:r>
                              <w:rPr>
                                <w:b/>
                              </w:rPr>
                              <w:t xml:space="preserve">CrossBar Ranch </w:t>
                            </w:r>
                          </w:p>
                          <w:p w14:paraId="4F459740" w14:textId="77777777" w:rsidR="00F818EC" w:rsidRDefault="00F818EC" w:rsidP="0068013D">
                            <w:pPr>
                              <w:pStyle w:val="BodyText2"/>
                              <w:numPr>
                                <w:ilvl w:val="0"/>
                                <w:numId w:val="3"/>
                              </w:numPr>
                              <w:ind w:left="450" w:hanging="270"/>
                            </w:pPr>
                            <w:r>
                              <w:t>Animal Tracks</w:t>
                            </w:r>
                          </w:p>
                          <w:p w14:paraId="3BC84A24" w14:textId="4780149B" w:rsidR="00F818EC" w:rsidRDefault="00F818EC" w:rsidP="0068013D">
                            <w:pPr>
                              <w:pStyle w:val="BodyText2"/>
                              <w:numPr>
                                <w:ilvl w:val="0"/>
                                <w:numId w:val="3"/>
                              </w:numPr>
                              <w:ind w:left="450" w:hanging="270"/>
                            </w:pPr>
                            <w:r>
                              <w:t>Safari Bus tour</w:t>
                            </w:r>
                          </w:p>
                          <w:p w14:paraId="0DD12365" w14:textId="77777777" w:rsidR="00F818EC" w:rsidRDefault="00F818EC" w:rsidP="0068013D">
                            <w:pPr>
                              <w:pStyle w:val="BodyText2"/>
                              <w:numPr>
                                <w:ilvl w:val="0"/>
                                <w:numId w:val="3"/>
                              </w:numPr>
                              <w:ind w:left="450" w:hanging="270"/>
                            </w:pPr>
                            <w:r>
                              <w:t>Upland Hike</w:t>
                            </w:r>
                          </w:p>
                          <w:p w14:paraId="17A34FE9" w14:textId="2089A4D9" w:rsidR="00F818EC" w:rsidRDefault="00F818EC" w:rsidP="0068013D">
                            <w:pPr>
                              <w:pStyle w:val="BodyText2"/>
                              <w:numPr>
                                <w:ilvl w:val="0"/>
                                <w:numId w:val="3"/>
                              </w:numPr>
                              <w:ind w:left="450" w:hanging="270"/>
                            </w:pPr>
                            <w:r>
                              <w:t>Macro-invertebrate Study</w:t>
                            </w:r>
                          </w:p>
                          <w:p w14:paraId="71BD8AC6" w14:textId="167A2285" w:rsidR="00F818EC" w:rsidRDefault="00F818EC" w:rsidP="0068013D">
                            <w:pPr>
                              <w:pStyle w:val="BodyText2"/>
                              <w:rPr>
                                <w:b/>
                              </w:rPr>
                            </w:pPr>
                            <w:r>
                              <w:rPr>
                                <w:b/>
                              </w:rPr>
                              <w:t>Dames Caves</w:t>
                            </w:r>
                          </w:p>
                          <w:p w14:paraId="0F81CEE2" w14:textId="7DFE6000" w:rsidR="00F818EC" w:rsidRDefault="00F818EC" w:rsidP="0068013D">
                            <w:pPr>
                              <w:pStyle w:val="BodyText2"/>
                              <w:numPr>
                                <w:ilvl w:val="0"/>
                                <w:numId w:val="4"/>
                              </w:numPr>
                              <w:ind w:left="450" w:hanging="270"/>
                            </w:pPr>
                            <w:r>
                              <w:t>Karst Cave Systems</w:t>
                            </w:r>
                          </w:p>
                          <w:p w14:paraId="01EA7ECF" w14:textId="3489D21B" w:rsidR="00F818EC" w:rsidRDefault="00F818EC" w:rsidP="0068013D">
                            <w:pPr>
                              <w:pStyle w:val="BodyText2"/>
                              <w:numPr>
                                <w:ilvl w:val="0"/>
                                <w:numId w:val="4"/>
                              </w:numPr>
                              <w:ind w:left="450" w:hanging="270"/>
                            </w:pPr>
                            <w:r>
                              <w:t xml:space="preserve">Topography </w:t>
                            </w:r>
                          </w:p>
                          <w:p w14:paraId="1C0F8259" w14:textId="1B561835" w:rsidR="00F818EC" w:rsidRPr="0068013D" w:rsidRDefault="00F818EC" w:rsidP="0068013D">
                            <w:pPr>
                              <w:pStyle w:val="BodyText2"/>
                              <w:numPr>
                                <w:ilvl w:val="0"/>
                                <w:numId w:val="4"/>
                              </w:numPr>
                              <w:ind w:left="450" w:hanging="270"/>
                            </w:pPr>
                            <w:r>
                              <w:t xml:space="preserve">Florida Flora and </w:t>
                            </w:r>
                            <w:r w:rsidR="009E7DDC">
                              <w:t>Fauna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36pt;margin-top:347.2pt;width:157.5pt;height:276.1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" mv:complextextbox="1" o:allowincell="f" filled="f" stroked="f">
                <v:textbox inset=",0,,0">
                  <w:txbxContent>
                    <w:p w14:paraId="7D11FC95" w14:textId="77777777" w:rsidR="00F818EC" w:rsidRDefault="00F818EC" w:rsidP="00863FE1">
                      <w:pPr>
                        <w:pStyle w:val="BodyText2"/>
                        <w:rPr>
                          <w:b/>
                        </w:rPr>
                      </w:pPr>
                      <w:r>
                        <w:rPr>
                          <w:b/>
                        </w:rPr>
                        <w:t>Energy &amp; Marine Center</w:t>
                      </w:r>
                    </w:p>
                    <w:p w14:paraId="3613C97B" w14:textId="77777777" w:rsidR="00F818EC" w:rsidRDefault="00F818EC" w:rsidP="005F7AB8">
                      <w:pPr>
                        <w:pStyle w:val="BodyText2"/>
                        <w:numPr>
                          <w:ilvl w:val="0"/>
                          <w:numId w:val="2"/>
                        </w:numPr>
                        <w:ind w:left="450" w:hanging="270"/>
                      </w:pPr>
                      <w:r>
                        <w:t>Kayaking scavenger hunts exploring the estuary</w:t>
                      </w:r>
                    </w:p>
                    <w:p w14:paraId="30253625" w14:textId="7445C9E4" w:rsidR="00F818EC" w:rsidRDefault="00F818EC" w:rsidP="005F7AB8">
                      <w:pPr>
                        <w:pStyle w:val="BodyText2"/>
                        <w:numPr>
                          <w:ilvl w:val="0"/>
                          <w:numId w:val="2"/>
                        </w:numPr>
                        <w:ind w:left="450" w:hanging="270"/>
                      </w:pPr>
                      <w:r>
                        <w:t>Alternative Energy Science</w:t>
                      </w:r>
                    </w:p>
                    <w:p w14:paraId="1E9B07B4" w14:textId="77777777" w:rsidR="00F818EC" w:rsidRDefault="00F818EC" w:rsidP="005F7AB8">
                      <w:pPr>
                        <w:pStyle w:val="BodyText2"/>
                        <w:numPr>
                          <w:ilvl w:val="0"/>
                          <w:numId w:val="2"/>
                        </w:numPr>
                        <w:ind w:left="450" w:hanging="270"/>
                      </w:pPr>
                      <w:proofErr w:type="spellStart"/>
                      <w:r>
                        <w:t>Gyotaku</w:t>
                      </w:r>
                      <w:proofErr w:type="spellEnd"/>
                      <w:r>
                        <w:t xml:space="preserve"> (Fish Printing)</w:t>
                      </w:r>
                    </w:p>
                    <w:p w14:paraId="3C834B33" w14:textId="77777777" w:rsidR="00F818EC" w:rsidRDefault="00F818EC" w:rsidP="005F7AB8">
                      <w:pPr>
                        <w:pStyle w:val="BodyText2"/>
                        <w:numPr>
                          <w:ilvl w:val="0"/>
                          <w:numId w:val="2"/>
                        </w:numPr>
                        <w:ind w:left="450" w:hanging="270"/>
                      </w:pPr>
                      <w:r>
                        <w:t>Fish ID through Seining</w:t>
                      </w:r>
                    </w:p>
                    <w:p w14:paraId="13E8AFF5" w14:textId="77777777" w:rsidR="00F818EC" w:rsidRDefault="00F818EC" w:rsidP="005F7AB8">
                      <w:pPr>
                        <w:pStyle w:val="BodyText2"/>
                        <w:numPr>
                          <w:ilvl w:val="0"/>
                          <w:numId w:val="2"/>
                        </w:numPr>
                        <w:ind w:left="450" w:hanging="270"/>
                      </w:pPr>
                      <w:r>
                        <w:t>Solar Bottle Boat Racing</w:t>
                      </w:r>
                    </w:p>
                    <w:p w14:paraId="60B307F8" w14:textId="324DDBB5" w:rsidR="00F818EC" w:rsidRDefault="00F818EC" w:rsidP="00863FE1">
                      <w:pPr>
                        <w:pStyle w:val="BodyText2"/>
                        <w:rPr>
                          <w:b/>
                        </w:rPr>
                      </w:pPr>
                      <w:proofErr w:type="spellStart"/>
                      <w:r>
                        <w:rPr>
                          <w:b/>
                        </w:rPr>
                        <w:t>CrossBar</w:t>
                      </w:r>
                      <w:proofErr w:type="spellEnd"/>
                      <w:r>
                        <w:rPr>
                          <w:b/>
                        </w:rPr>
                        <w:t xml:space="preserve"> Ranch </w:t>
                      </w:r>
                    </w:p>
                    <w:p w14:paraId="4F459740" w14:textId="77777777" w:rsidR="00F818EC" w:rsidRDefault="00F818EC" w:rsidP="0068013D">
                      <w:pPr>
                        <w:pStyle w:val="BodyText2"/>
                        <w:numPr>
                          <w:ilvl w:val="0"/>
                          <w:numId w:val="3"/>
                        </w:numPr>
                        <w:ind w:left="450" w:hanging="270"/>
                      </w:pPr>
                      <w:r>
                        <w:t>Animal Tracks</w:t>
                      </w:r>
                    </w:p>
                    <w:p w14:paraId="3BC84A24" w14:textId="4780149B" w:rsidR="00F818EC" w:rsidRDefault="00F818EC" w:rsidP="0068013D">
                      <w:pPr>
                        <w:pStyle w:val="BodyText2"/>
                        <w:numPr>
                          <w:ilvl w:val="0"/>
                          <w:numId w:val="3"/>
                        </w:numPr>
                        <w:ind w:left="450" w:hanging="270"/>
                      </w:pPr>
                      <w:r>
                        <w:t>Safari Bus tour</w:t>
                      </w:r>
                    </w:p>
                    <w:p w14:paraId="0DD12365" w14:textId="77777777" w:rsidR="00F818EC" w:rsidRDefault="00F818EC" w:rsidP="0068013D">
                      <w:pPr>
                        <w:pStyle w:val="BodyText2"/>
                        <w:numPr>
                          <w:ilvl w:val="0"/>
                          <w:numId w:val="3"/>
                        </w:numPr>
                        <w:ind w:left="450" w:hanging="270"/>
                      </w:pPr>
                      <w:r>
                        <w:t>Upland Hike</w:t>
                      </w:r>
                    </w:p>
                    <w:p w14:paraId="17A34FE9" w14:textId="2089A4D9" w:rsidR="00F818EC" w:rsidRDefault="00F818EC" w:rsidP="0068013D">
                      <w:pPr>
                        <w:pStyle w:val="BodyText2"/>
                        <w:numPr>
                          <w:ilvl w:val="0"/>
                          <w:numId w:val="3"/>
                        </w:numPr>
                        <w:ind w:left="450" w:hanging="270"/>
                      </w:pPr>
                      <w:r>
                        <w:t>Macro-invertebrate Study</w:t>
                      </w:r>
                    </w:p>
                    <w:p w14:paraId="71BD8AC6" w14:textId="167A2285" w:rsidR="00F818EC" w:rsidRDefault="00F818EC" w:rsidP="0068013D">
                      <w:pPr>
                        <w:pStyle w:val="BodyText2"/>
                        <w:rPr>
                          <w:b/>
                        </w:rPr>
                      </w:pPr>
                      <w:r>
                        <w:rPr>
                          <w:b/>
                        </w:rPr>
                        <w:t>Dames Caves</w:t>
                      </w:r>
                    </w:p>
                    <w:p w14:paraId="0F81CEE2" w14:textId="7DFE6000" w:rsidR="00F818EC" w:rsidRDefault="00F818EC" w:rsidP="0068013D">
                      <w:pPr>
                        <w:pStyle w:val="BodyText2"/>
                        <w:numPr>
                          <w:ilvl w:val="0"/>
                          <w:numId w:val="4"/>
                        </w:numPr>
                        <w:ind w:left="450" w:hanging="270"/>
                      </w:pPr>
                      <w:r>
                        <w:t>Karst Cave Systems</w:t>
                      </w:r>
                    </w:p>
                    <w:p w14:paraId="01EA7ECF" w14:textId="3489D21B" w:rsidR="00F818EC" w:rsidRDefault="00F818EC" w:rsidP="0068013D">
                      <w:pPr>
                        <w:pStyle w:val="BodyText2"/>
                        <w:numPr>
                          <w:ilvl w:val="0"/>
                          <w:numId w:val="4"/>
                        </w:numPr>
                        <w:ind w:left="450" w:hanging="270"/>
                      </w:pPr>
                      <w:r>
                        <w:t xml:space="preserve">Topography </w:t>
                      </w:r>
                    </w:p>
                    <w:p w14:paraId="1C0F8259" w14:textId="1B561835" w:rsidR="00F818EC" w:rsidRPr="0068013D" w:rsidRDefault="00F818EC" w:rsidP="0068013D">
                      <w:pPr>
                        <w:pStyle w:val="BodyText2"/>
                        <w:numPr>
                          <w:ilvl w:val="0"/>
                          <w:numId w:val="4"/>
                        </w:numPr>
                        <w:ind w:left="450" w:hanging="270"/>
                      </w:pPr>
                      <w:r>
                        <w:t xml:space="preserve">Florida Flora and </w:t>
                      </w:r>
                      <w:r w:rsidR="009E7DDC">
                        <w:t>Fauna</w:t>
                      </w:r>
                    </w:p>
                  </w:txbxContent>
                </v:textbox>
                <w10:wrap type="tight" anchorx="page" anchory="page"/>
              </v:shape>
            </w:pict>
          </mc:Fallback>
        </mc:AlternateContent>
      </w:r>
      <w:r w:rsidR="00D20937">
        <w:rPr>
          <w:noProof/>
        </w:rPr>
        <mc:AlternateContent>
          <mc:Choice Requires="wpg">
            <w:drawing>
              <wp:anchor distT="0" distB="0" distL="114300" distR="114300" simplePos="0" relativeHeight="251659295" behindDoc="0" locked="0" layoutInCell="1" allowOverlap="1" wp14:anchorId="29708953" wp14:editId="5FEDF0E7">
                <wp:simplePos x="0" y="0"/>
                <wp:positionH relativeFrom="page">
                  <wp:posOffset>457200</wp:posOffset>
                </wp:positionH>
                <wp:positionV relativeFrom="page">
                  <wp:posOffset>1914525</wp:posOffset>
                </wp:positionV>
                <wp:extent cx="4343400" cy="1360170"/>
                <wp:effectExtent l="0" t="0" r="0" b="11430"/>
                <wp:wrapThrough wrapText="bothSides">
                  <wp:wrapPolygon edited="0">
                    <wp:start x="126" y="0"/>
                    <wp:lineTo x="126" y="21378"/>
                    <wp:lineTo x="21347" y="21378"/>
                    <wp:lineTo x="21347" y="0"/>
                    <wp:lineTo x="126" y="0"/>
                  </wp:wrapPolygon>
                </wp:wrapThrough>
                <wp:docPr id="60" name="Group 60"/>
                <wp:cNvGraphicFramePr/>
                <a:graphic xmlns:a="http://schemas.openxmlformats.org/drawingml/2006/main">
                  <a:graphicData uri="http://schemas.microsoft.com/office/word/2010/wordprocessingGroup">
                    <wpg:wgp>
                      <wpg:cNvGrpSpPr/>
                      <wpg:grpSpPr>
                        <a:xfrm>
                          <a:off x="0" y="0"/>
                          <a:ext cx="4343400" cy="1360170"/>
                          <a:chOff x="0" y="0"/>
                          <a:chExt cx="4343400" cy="1360170"/>
                        </a:xfrm>
                        <a:extLst>
                          <a:ext uri="{0CCBE362-F206-4b92-989A-16890622DB6E}">
                            <ma14:wrappingTextBoxFlag xmlns:ma14="http://schemas.microsoft.com/office/mac/drawingml/2011/main" val="1"/>
                          </a:ext>
                        </a:extLst>
                      </wpg:grpSpPr>
                      <wps:wsp>
                        <wps:cNvPr id="29" name="Text Box 212"/>
                        <wps:cNvSpPr txBox="1">
                          <a:spLocks noChangeArrowheads="1"/>
                        </wps:cNvSpPr>
                        <wps:spPr bwMode="auto">
                          <a:xfrm>
                            <a:off x="0" y="0"/>
                            <a:ext cx="4343400" cy="136017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0" rIns="91440" bIns="0" anchor="t" anchorCtr="0" upright="1">
                          <a:noAutofit/>
                        </wps:bodyPr>
                      </wps:wsp>
                      <wps:wsp>
                        <wps:cNvPr id="39" name="Text Box 39"/>
                        <wps:cNvSpPr txBox="1"/>
                        <wps:spPr>
                          <a:xfrm>
                            <a:off x="91440" y="0"/>
                            <a:ext cx="4160520" cy="178435"/>
                          </a:xfrm>
                          <a:prstGeom prst="rect">
                            <a:avLst/>
                          </a:prstGeom>
                          <a:noFill/>
                          <a:ln>
                            <a:noFill/>
                          </a:ln>
                          <a:effectLst/>
                          <a:extLst>
                            <a:ext uri="{C572A759-6A51-4108-AA02-DFA0A04FC94B}">
                              <ma14:wrappingTextBoxFlag xmlns:ma14="http://schemas.microsoft.com/office/mac/drawingml/2011/main"/>
                            </a:ext>
                          </a:extLst>
                        </wps:spPr>
                        <wps:txbx id="14">
                          <w:txbxContent>
                            <w:p w14:paraId="264923D5" w14:textId="77777777" w:rsidR="00F818EC" w:rsidRPr="00D0115E" w:rsidRDefault="00F818EC" w:rsidP="00D0115E">
                              <w:pPr>
                                <w:pStyle w:val="BodyText"/>
                                <w:rPr>
                                  <w:rFonts w:asciiTheme="majorHAnsi" w:hAnsiTheme="majorHAnsi"/>
                                  <w:color w:val="auto"/>
                                  <w:szCs w:val="22"/>
                                </w:rPr>
                              </w:pPr>
                              <w:r w:rsidRPr="00D0115E">
                                <w:rPr>
                                  <w:rFonts w:asciiTheme="majorHAnsi" w:hAnsiTheme="majorHAnsi"/>
                                  <w:color w:val="auto"/>
                                  <w:szCs w:val="22"/>
                                </w:rPr>
                                <w:t xml:space="preserve">CREW Camp participants experience programs that focus on the interconnectedness of their world and develop an appreciation and sense of responsibility to protect it. </w:t>
                              </w:r>
                              <w:r>
                                <w:rPr>
                                  <w:rFonts w:asciiTheme="majorHAnsi" w:hAnsiTheme="majorHAnsi"/>
                                  <w:color w:val="auto"/>
                                  <w:szCs w:val="22"/>
                                </w:rPr>
                                <w:t>E</w:t>
                              </w:r>
                              <w:r w:rsidRPr="00D0115E">
                                <w:rPr>
                                  <w:rFonts w:asciiTheme="majorHAnsi" w:hAnsiTheme="majorHAnsi"/>
                                  <w:color w:val="auto"/>
                                  <w:szCs w:val="22"/>
                                </w:rPr>
                                <w:t xml:space="preserve">ach of the environmental centers highlights a different component of the </w:t>
                              </w:r>
                              <w:r>
                                <w:rPr>
                                  <w:rFonts w:asciiTheme="majorHAnsi" w:hAnsiTheme="majorHAnsi"/>
                                  <w:color w:val="auto"/>
                                  <w:szCs w:val="22"/>
                                </w:rPr>
                                <w:t>Cotee River</w:t>
                              </w:r>
                              <w:r w:rsidRPr="00D0115E">
                                <w:rPr>
                                  <w:rFonts w:asciiTheme="majorHAnsi" w:hAnsiTheme="majorHAnsi"/>
                                  <w:color w:val="auto"/>
                                  <w:szCs w:val="22"/>
                                </w:rPr>
                                <w:t xml:space="preserve"> watershed.</w:t>
                              </w:r>
                            </w:p>
                            <w:p w14:paraId="5EF05F4B" w14:textId="77777777" w:rsidR="00F818EC" w:rsidRPr="00D0115E" w:rsidRDefault="00F818EC" w:rsidP="00863FE1">
                              <w:pPr>
                                <w:pStyle w:val="Heading4"/>
                                <w:rPr>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177165"/>
                            <a:ext cx="4160520" cy="35623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532130"/>
                            <a:ext cx="1889760" cy="178435"/>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709295"/>
                            <a:ext cx="1883410" cy="17843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886460"/>
                            <a:ext cx="1877060" cy="17907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1064260"/>
                            <a:ext cx="1870710" cy="25463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708953" id="Group 60" o:spid="_x0000_s1044" style="position:absolute;margin-left:36pt;margin-top:150.75pt;width:342pt;height:107.1pt;z-index:251659295;mso-position-horizontal-relative:page;mso-position-vertical-relative:page" coordsize="4343400,1360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" mv:complextextbox="1">
                <v:shape id="Text Box 212" o:spid="_x0000_s1045" type="#_x0000_t202" style="position:absolute;width:4343400;height:1360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vFXxAAA&#10;ANsAAAAPAAAAZHJzL2Rvd25yZXYueG1sRI9Ba8JAFITvBf/D8gRvdaMHbaOrhEKggoJa8fzMPpNg&#10;9m2SXTX213eFgsdhZr5h5svOVOJGrSstKxgNIxDEmdUl5woOP+n7BwjnkTVWlknBgxwsF723Ocba&#10;3nlHt73PRYCwi1FB4X0dS+myggy6oa2Jg3e2rUEfZJtL3eI9wE0lx1E0kQZLDgsF1vRVUHbZX42C&#10;zfbU/K4iZ6rEp+k02Tbr87FRatDvkhkIT51/hf/b31rB+BOeX8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LxV8QAAADbAAAADwAAAAAAAAAAAAAAAACXAgAAZHJzL2Rv&#10;d25yZXYueG1sUEsFBgAAAAAEAAQA9QAAAIgDAAAAAA==&#10;" mv:complextextbox="1" filled="f" stroked="f">
                  <v:textbox inset=",0,,0"/>
                </v:shape>
                <v:shape id="_x0000_s1046" type="#_x0000_t202" style="position:absolute;left:91440;width:416052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6" inset="0,0,0,0">
                    <w:txbxContent>
                      <w:p w14:paraId="264923D5" w14:textId="77777777" w:rsidR="00F818EC" w:rsidRPr="00D0115E" w:rsidRDefault="00F818EC" w:rsidP="00D0115E">
                        <w:pPr>
                          <w:pStyle w:val="BodyText"/>
                          <w:rPr>
                            <w:rFonts w:asciiTheme="majorHAnsi" w:hAnsiTheme="majorHAnsi"/>
                            <w:color w:val="auto"/>
                            <w:szCs w:val="22"/>
                          </w:rPr>
                        </w:pPr>
                        <w:r w:rsidRPr="00D0115E">
                          <w:rPr>
                            <w:rFonts w:asciiTheme="majorHAnsi" w:hAnsiTheme="majorHAnsi"/>
                            <w:color w:val="auto"/>
                            <w:szCs w:val="22"/>
                          </w:rPr>
                          <w:t xml:space="preserve">CREW Camp participants experience programs that focus on the interconnectedness of their world and develop an appreciation and sense of responsibility to protect it. </w:t>
                        </w:r>
                        <w:r>
                          <w:rPr>
                            <w:rFonts w:asciiTheme="majorHAnsi" w:hAnsiTheme="majorHAnsi"/>
                            <w:color w:val="auto"/>
                            <w:szCs w:val="22"/>
                          </w:rPr>
                          <w:t>E</w:t>
                        </w:r>
                        <w:r w:rsidRPr="00D0115E">
                          <w:rPr>
                            <w:rFonts w:asciiTheme="majorHAnsi" w:hAnsiTheme="majorHAnsi"/>
                            <w:color w:val="auto"/>
                            <w:szCs w:val="22"/>
                          </w:rPr>
                          <w:t xml:space="preserve">ach of the environmental centers highlights a different component of the </w:t>
                        </w:r>
                        <w:r>
                          <w:rPr>
                            <w:rFonts w:asciiTheme="majorHAnsi" w:hAnsiTheme="majorHAnsi"/>
                            <w:color w:val="auto"/>
                            <w:szCs w:val="22"/>
                          </w:rPr>
                          <w:t>Cotee River</w:t>
                        </w:r>
                        <w:r w:rsidRPr="00D0115E">
                          <w:rPr>
                            <w:rFonts w:asciiTheme="majorHAnsi" w:hAnsiTheme="majorHAnsi"/>
                            <w:color w:val="auto"/>
                            <w:szCs w:val="22"/>
                          </w:rPr>
                          <w:t xml:space="preserve"> watershed.</w:t>
                        </w:r>
                      </w:p>
                      <w:p w14:paraId="5EF05F4B" w14:textId="77777777" w:rsidR="00F818EC" w:rsidRPr="00D0115E" w:rsidRDefault="00F818EC" w:rsidP="00863FE1">
                        <w:pPr>
                          <w:pStyle w:val="Heading4"/>
                          <w:rPr>
                            <w:color w:val="auto"/>
                            <w:sz w:val="22"/>
                            <w:szCs w:val="22"/>
                          </w:rPr>
                        </w:pPr>
                      </w:p>
                    </w:txbxContent>
                  </v:textbox>
                </v:shape>
                <v:shape id="Text Box 46" o:spid="_x0000_s1047" type="#_x0000_t202" style="position:absolute;left:91440;top:177165;width:4160520;height:356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9" inset="0,0,0,0">
                    <w:txbxContent/>
                  </v:textbox>
                </v:shape>
                <v:shape id="Text Box 49" o:spid="_x0000_s1048" type="#_x0000_t202" style="position:absolute;left:91440;top:532130;width:188976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49" type="#_x0000_t202" style="position:absolute;left:91440;top:709295;width:1883410;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050" type="#_x0000_t202" style="position:absolute;left:91440;top:886460;width:1877060;height:179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51" type="#_x0000_t202" style="position:absolute;left:91440;top:1064260;width:1870710;height:254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inset="0,0,0,0">
                    <w:txbxContent/>
                  </v:textbox>
                </v:shape>
                <w10:wrap type="through" anchorx="page" anchory="page"/>
              </v:group>
            </w:pict>
          </mc:Fallback>
        </mc:AlternateContent>
      </w:r>
      <w:r w:rsidR="00D0115E">
        <w:rPr>
          <w:noProof/>
        </w:rPr>
        <w:drawing>
          <wp:anchor distT="0" distB="0" distL="118745" distR="118745" simplePos="0" relativeHeight="251660319" behindDoc="0" locked="0" layoutInCell="1" allowOverlap="1" wp14:anchorId="7409E0EA" wp14:editId="696E8DEA">
            <wp:simplePos x="0" y="0"/>
            <wp:positionH relativeFrom="page">
              <wp:posOffset>2663190</wp:posOffset>
            </wp:positionH>
            <wp:positionV relativeFrom="page">
              <wp:posOffset>2745105</wp:posOffset>
            </wp:positionV>
            <wp:extent cx="2486660" cy="1864995"/>
            <wp:effectExtent l="177800" t="254000" r="256540" b="319405"/>
            <wp:wrapTight wrapText="bothSides">
              <wp:wrapPolygon edited="0">
                <wp:start x="-2495" y="-28"/>
                <wp:lineTo x="-5" y="23881"/>
                <wp:lineTo x="20841" y="22266"/>
                <wp:lineTo x="21135" y="22794"/>
                <wp:lineTo x="24611" y="21977"/>
                <wp:lineTo x="21815" y="-4250"/>
                <wp:lineTo x="-322" y="-539"/>
                <wp:lineTo x="-2495" y="-28"/>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descr=":bro 11 images:42-1719341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600000">
                      <a:off x="0" y="0"/>
                      <a:ext cx="2486660" cy="186499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9A45BF">
        <w:rPr>
          <w:noProof/>
        </w:rPr>
        <w:drawing>
          <wp:anchor distT="0" distB="0" distL="118745" distR="118745" simplePos="0" relativeHeight="251658267" behindDoc="0" locked="0" layoutInCell="1" allowOverlap="1" wp14:anchorId="3C2E1BB1" wp14:editId="514730CF">
            <wp:simplePos x="0" y="0"/>
            <wp:positionH relativeFrom="page">
              <wp:posOffset>4904105</wp:posOffset>
            </wp:positionH>
            <wp:positionV relativeFrom="page">
              <wp:posOffset>2252345</wp:posOffset>
            </wp:positionV>
            <wp:extent cx="2172970" cy="1630045"/>
            <wp:effectExtent l="254000" t="228600" r="265430" b="224155"/>
            <wp:wrapTight wrapText="bothSides">
              <wp:wrapPolygon edited="0">
                <wp:start x="20588" y="-3493"/>
                <wp:lineTo x="-2861" y="-1728"/>
                <wp:lineTo x="-2327" y="9024"/>
                <wp:lineTo x="-1053" y="19068"/>
                <wp:lineTo x="-522" y="20054"/>
                <wp:lineTo x="611" y="24716"/>
                <wp:lineTo x="1872" y="24658"/>
                <wp:lineTo x="2107" y="23973"/>
                <wp:lineTo x="24197" y="18566"/>
                <wp:lineTo x="21597" y="-3540"/>
                <wp:lineTo x="20588" y="-3493"/>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descr=":bro 11 images:RF5377977.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120000">
                      <a:off x="0" y="0"/>
                      <a:ext cx="2172970" cy="1630045"/>
                    </a:xfrm>
                    <a:prstGeom prst="rect">
                      <a:avLst/>
                    </a:prstGeom>
                    <a:solidFill>
                      <a:srgbClr val="FFFFFF">
                        <a:shade val="85000"/>
                      </a:srgbClr>
                    </a:solidFill>
                    <a:ln w="1016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6904F5">
        <w:rPr>
          <w:noProof/>
        </w:rPr>
        <mc:AlternateContent>
          <mc:Choice Requires="wps">
            <w:drawing>
              <wp:anchor distT="0" distB="0" distL="114300" distR="114300" simplePos="0" relativeHeight="251661343" behindDoc="0" locked="0" layoutInCell="1" allowOverlap="1" wp14:anchorId="4185AC73" wp14:editId="33285722">
                <wp:simplePos x="0" y="0"/>
                <wp:positionH relativeFrom="page">
                  <wp:posOffset>365760</wp:posOffset>
                </wp:positionH>
                <wp:positionV relativeFrom="page">
                  <wp:posOffset>1507490</wp:posOffset>
                </wp:positionV>
                <wp:extent cx="7028815" cy="429895"/>
                <wp:effectExtent l="0" t="0" r="0" b="1905"/>
                <wp:wrapTight wrapText="bothSides">
                  <wp:wrapPolygon edited="0">
                    <wp:start x="78" y="0"/>
                    <wp:lineTo x="78" y="20419"/>
                    <wp:lineTo x="21465" y="20419"/>
                    <wp:lineTo x="21465" y="0"/>
                    <wp:lineTo x="78" y="0"/>
                  </wp:wrapPolygon>
                </wp:wrapTight>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42989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07A4F6A" w14:textId="77777777" w:rsidR="00F818EC" w:rsidRPr="003F48F8" w:rsidRDefault="00F818EC" w:rsidP="00863FE1">
                            <w:pPr>
                              <w:pStyle w:val="Heading2"/>
                            </w:pPr>
                            <w:r>
                              <w:t>Registration Now Open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2" type="#_x0000_t202" style="position:absolute;margin-left:28.8pt;margin-top:118.7pt;width:553.45pt;height:33.85pt;z-index:251661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" filled="f" stroked="f">
                <v:textbox inset=",0,,0">
                  <w:txbxContent>
                    <w:p w14:paraId="507A4F6A" w14:textId="77777777" w:rsidR="00F818EC" w:rsidRPr="003F48F8" w:rsidRDefault="00F818EC" w:rsidP="00863FE1">
                      <w:pPr>
                        <w:pStyle w:val="Heading2"/>
                      </w:pPr>
                      <w:r>
                        <w:t>Registration Now Open</w:t>
                      </w:r>
                    </w:p>
                  </w:txbxContent>
                </v:textbox>
                <w10:wrap type="tight" anchorx="page" anchory="page"/>
              </v:shape>
            </w:pict>
          </mc:Fallback>
        </mc:AlternateContent>
      </w:r>
      <w:r w:rsidR="006904F5">
        <w:rPr>
          <w:noProof/>
        </w:rPr>
        <mc:AlternateContent>
          <mc:Choice Requires="wps">
            <w:drawing>
              <wp:anchor distT="0" distB="0" distL="114300" distR="114300" simplePos="0" relativeHeight="251658271" behindDoc="0" locked="0" layoutInCell="1" allowOverlap="1" wp14:anchorId="61797392" wp14:editId="2DA37657">
                <wp:simplePos x="0" y="0"/>
                <wp:positionH relativeFrom="margin">
                  <wp:align>center</wp:align>
                </wp:positionH>
                <wp:positionV relativeFrom="page">
                  <wp:posOffset>330200</wp:posOffset>
                </wp:positionV>
                <wp:extent cx="6553200" cy="1414780"/>
                <wp:effectExtent l="0" t="0" r="0" b="7620"/>
                <wp:wrapTight wrapText="bothSides">
                  <wp:wrapPolygon edited="0">
                    <wp:start x="84" y="0"/>
                    <wp:lineTo x="84" y="21329"/>
                    <wp:lineTo x="21433" y="21329"/>
                    <wp:lineTo x="21433" y="0"/>
                    <wp:lineTo x="84" y="0"/>
                  </wp:wrapPolygon>
                </wp:wrapTight>
                <wp:docPr id="53" name="Text Box 53"/>
                <wp:cNvGraphicFramePr/>
                <a:graphic xmlns:a="http://schemas.openxmlformats.org/drawingml/2006/main">
                  <a:graphicData uri="http://schemas.microsoft.com/office/word/2010/wordprocessingShape">
                    <wps:wsp>
                      <wps:cNvSpPr txBox="1"/>
                      <wps:spPr>
                        <a:xfrm>
                          <a:off x="0" y="0"/>
                          <a:ext cx="6553200" cy="141478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F7C30B" w14:textId="77777777" w:rsidR="00F818EC" w:rsidRPr="006904F5" w:rsidRDefault="00F818EC" w:rsidP="006904F5">
                            <w:pPr>
                              <w:pStyle w:val="Heading9"/>
                            </w:pPr>
                            <w:r>
                              <w:t>Join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3" type="#_x0000_t202" style="position:absolute;margin-left:0;margin-top:26pt;width:516pt;height:111.4pt;z-index:25165827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" filled="f" stroked="f">
                <v:textbox>
                  <w:txbxContent>
                    <w:p w14:paraId="6BF7C30B" w14:textId="77777777" w:rsidR="00F818EC" w:rsidRPr="006904F5" w:rsidRDefault="00F818EC" w:rsidP="006904F5">
                      <w:pPr>
                        <w:pStyle w:val="Heading9"/>
                      </w:pPr>
                      <w:r>
                        <w:t>Join Us</w:t>
                      </w:r>
                    </w:p>
                  </w:txbxContent>
                </v:textbox>
                <w10:wrap type="tight" anchorx="margin" anchory="page"/>
              </v:shape>
            </w:pict>
          </mc:Fallback>
        </mc:AlternateContent>
      </w:r>
      <w:r w:rsidR="00B25C21">
        <w:rPr>
          <w:noProof/>
        </w:rPr>
        <mc:AlternateContent>
          <mc:Choice Requires="wps">
            <w:drawing>
              <wp:anchor distT="0" distB="0" distL="114300" distR="114300" simplePos="0" relativeHeight="251658261" behindDoc="0" locked="0" layoutInCell="0" allowOverlap="1" wp14:anchorId="1EEC57EE" wp14:editId="72FFA9EA">
                <wp:simplePos x="0" y="0"/>
                <wp:positionH relativeFrom="page">
                  <wp:posOffset>457200</wp:posOffset>
                </wp:positionH>
                <wp:positionV relativeFrom="page">
                  <wp:posOffset>3977005</wp:posOffset>
                </wp:positionV>
                <wp:extent cx="2000250" cy="292735"/>
                <wp:effectExtent l="0" t="0" r="0" b="12065"/>
                <wp:wrapTight wrapText="bothSides">
                  <wp:wrapPolygon edited="0">
                    <wp:start x="274" y="0"/>
                    <wp:lineTo x="274" y="20616"/>
                    <wp:lineTo x="21120" y="20616"/>
                    <wp:lineTo x="21120" y="0"/>
                    <wp:lineTo x="274" y="0"/>
                  </wp:wrapPolygon>
                </wp:wrapTight>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273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E12175A" w14:textId="77777777" w:rsidR="00F818EC" w:rsidRPr="00CF3CFB" w:rsidRDefault="00F818EC" w:rsidP="005F7AB8">
                            <w:pPr>
                              <w:pStyle w:val="Heading7"/>
                              <w:jc w:val="right"/>
                            </w:pPr>
                            <w:r>
                              <w:t>Highlights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4" type="#_x0000_t202" style="position:absolute;margin-left:36pt;margin-top:313.15pt;width:157.5pt;height:23.0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3p4PYCAABX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" o:allowincell="f" filled="f" stroked="f">
                <v:textbox inset=",0,,0">
                  <w:txbxContent>
                    <w:p w14:paraId="4E12175A" w14:textId="77777777" w:rsidR="00F818EC" w:rsidRPr="00CF3CFB" w:rsidRDefault="00F818EC" w:rsidP="005F7AB8">
                      <w:pPr>
                        <w:pStyle w:val="Heading7"/>
                        <w:jc w:val="right"/>
                      </w:pPr>
                      <w:r>
                        <w:t>Highlights</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60" behindDoc="0" locked="0" layoutInCell="0" allowOverlap="1" wp14:anchorId="561CA3B4" wp14:editId="55266CB1">
                <wp:simplePos x="0" y="0"/>
                <wp:positionH relativeFrom="page">
                  <wp:posOffset>457200</wp:posOffset>
                </wp:positionH>
                <wp:positionV relativeFrom="page">
                  <wp:posOffset>3593465</wp:posOffset>
                </wp:positionV>
                <wp:extent cx="2000250" cy="435610"/>
                <wp:effectExtent l="0" t="0" r="0" b="21590"/>
                <wp:wrapTight wrapText="bothSides">
                  <wp:wrapPolygon edited="0">
                    <wp:start x="274" y="0"/>
                    <wp:lineTo x="274" y="21411"/>
                    <wp:lineTo x="21120" y="21411"/>
                    <wp:lineTo x="21120" y="0"/>
                    <wp:lineTo x="274" y="0"/>
                  </wp:wrapPolygon>
                </wp:wrapTight>
                <wp:docPr id="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3561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C4C8A74" w14:textId="77777777" w:rsidR="00F818EC" w:rsidRPr="00CF3CFB" w:rsidRDefault="00F818EC" w:rsidP="00863FE1">
                            <w:pPr>
                              <w:pStyle w:val="Heading6"/>
                            </w:pPr>
                            <w:r>
                              <w:t>Center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5" type="#_x0000_t202" style="position:absolute;margin-left:36pt;margin-top:282.95pt;width:157.5pt;height:34.3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" o:allowincell="f" filled="f" stroked="f">
                <v:textbox inset=",0,,0">
                  <w:txbxContent>
                    <w:p w14:paraId="2C4C8A74" w14:textId="77777777" w:rsidR="00F818EC" w:rsidRPr="00CF3CFB" w:rsidRDefault="00F818EC" w:rsidP="00863FE1">
                      <w:pPr>
                        <w:pStyle w:val="Heading6"/>
                      </w:pPr>
                      <w:r>
                        <w:t>Center</w:t>
                      </w:r>
                    </w:p>
                  </w:txbxContent>
                </v:textbox>
                <w10:wrap type="tight" anchorx="page" anchory="page"/>
              </v:shape>
            </w:pict>
          </mc:Fallback>
        </mc:AlternateContent>
      </w:r>
      <w:r w:rsidR="00B25C21">
        <w:rPr>
          <w:noProof/>
        </w:rPr>
        <mc:AlternateContent>
          <mc:Choice Requires="wps">
            <w:drawing>
              <wp:anchor distT="0" distB="0" distL="114300" distR="114300" simplePos="0" relativeHeight="251658240" behindDoc="0" locked="0" layoutInCell="1" allowOverlap="1" wp14:anchorId="3F7A9885" wp14:editId="2356B53F">
                <wp:simplePos x="0" y="0"/>
                <wp:positionH relativeFrom="page">
                  <wp:posOffset>6417310</wp:posOffset>
                </wp:positionH>
                <wp:positionV relativeFrom="page">
                  <wp:posOffset>3374390</wp:posOffset>
                </wp:positionV>
                <wp:extent cx="1362075" cy="6547485"/>
                <wp:effectExtent l="0" t="0" r="0" b="0"/>
                <wp:wrapTight wrapText="bothSides">
                  <wp:wrapPolygon edited="0">
                    <wp:start x="403" y="84"/>
                    <wp:lineTo x="403" y="21451"/>
                    <wp:lineTo x="20543" y="21451"/>
                    <wp:lineTo x="20543" y="84"/>
                    <wp:lineTo x="403" y="84"/>
                  </wp:wrapPolygon>
                </wp:wrapTight>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54748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DFF04FE" w14:textId="5073ED28" w:rsidR="00F818EC" w:rsidRDefault="00F818EC" w:rsidP="00863FE1">
                            <w:pPr>
                              <w:pStyle w:val="VerticalHeading"/>
                            </w:pPr>
                            <w:r>
                              <w:t>P</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6" type="#_x0000_t202" style="position:absolute;margin-left:505.3pt;margin-top:265.7pt;width:107.25pt;height:51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" filled="f" stroked="f">
                <v:textbox style="layout-flow:vertical;mso-layout-flow-alt:bottom-to-top" inset=",7.2pt,,7.2pt">
                  <w:txbxContent>
                    <w:p w14:paraId="2DFF04FE" w14:textId="5073ED28" w:rsidR="00F818EC" w:rsidRDefault="00F818EC" w:rsidP="00863FE1">
                      <w:pPr>
                        <w:pStyle w:val="VerticalHeading"/>
                      </w:pPr>
                      <w:r>
                        <w:t>P</w:t>
                      </w:r>
                    </w:p>
                  </w:txbxContent>
                </v:textbox>
                <w10:wrap type="tight" anchorx="page" anchory="page"/>
              </v:shape>
            </w:pict>
          </mc:Fallback>
        </mc:AlternateContent>
      </w:r>
    </w:p>
    <w:sectPr w:rsidR="00863FE1" w:rsidSect="00863FE1">
      <w:headerReference w:type="default" r:id="rId24"/>
      <w:headerReference w:type="first" r:id="rId25"/>
      <w:footerReference w:type="first" r:id="rId26"/>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A9A1BCB" w14:textId="77777777" w:rsidR="00F825C4" w:rsidRDefault="00F825C4">
      <w:r>
        <w:separator/>
      </w:r>
    </w:p>
  </w:endnote>
  <w:endnote w:type="continuationSeparator" w:id="0">
    <w:p w14:paraId="1A2BE993" w14:textId="77777777" w:rsidR="00F825C4" w:rsidRDefault="00F82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panose1 w:val="020B0503020103020203"/>
    <w:charset w:val="00"/>
    <w:family w:val="auto"/>
    <w:pitch w:val="variable"/>
    <w:sig w:usb0="00000003" w:usb1="00000000" w:usb2="00000000" w:usb3="00000000" w:csb0="00000001" w:csb1="00000000"/>
  </w:font>
  <w:font w:name="メイリオ">
    <w:charset w:val="80"/>
    <w:family w:val="auto"/>
    <w:pitch w:val="variable"/>
    <w:sig w:usb0="E00002FF" w:usb1="6AC7FFFF"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D78B4" w14:textId="77777777" w:rsidR="00F818EC" w:rsidRDefault="00F818EC">
    <w:pPr>
      <w:pStyle w:val="Footer"/>
    </w:pPr>
    <w:r>
      <w:rPr>
        <w:noProof/>
      </w:rPr>
      <w:drawing>
        <wp:anchor distT="0" distB="0" distL="114300" distR="114300" simplePos="0" relativeHeight="251660304" behindDoc="0" locked="0" layoutInCell="1" allowOverlap="1" wp14:anchorId="62228A95" wp14:editId="70EA695B">
          <wp:simplePos x="5486400" y="8229600"/>
          <wp:positionH relativeFrom="page">
            <wp:posOffset>366395</wp:posOffset>
          </wp:positionH>
          <wp:positionV relativeFrom="page">
            <wp:posOffset>6880860</wp:posOffset>
          </wp:positionV>
          <wp:extent cx="3559810" cy="2748915"/>
          <wp:effectExtent l="0" t="0" r="0" b="19685"/>
          <wp:wrapThrough wrapText="bothSides">
            <wp:wrapPolygon edited="0">
              <wp:start x="0" y="0"/>
              <wp:lineTo x="0" y="3992"/>
              <wp:lineTo x="616" y="6387"/>
              <wp:lineTo x="0" y="7385"/>
              <wp:lineTo x="0" y="9979"/>
              <wp:lineTo x="925" y="12773"/>
              <wp:lineTo x="308" y="19160"/>
              <wp:lineTo x="154" y="21555"/>
              <wp:lineTo x="1387" y="21555"/>
              <wp:lineTo x="1541" y="19160"/>
              <wp:lineTo x="2620" y="19160"/>
              <wp:lineTo x="5240" y="16765"/>
              <wp:lineTo x="5394" y="9580"/>
              <wp:lineTo x="7090" y="6387"/>
              <wp:lineTo x="7398" y="3792"/>
              <wp:lineTo x="10480" y="3193"/>
              <wp:lineTo x="19573" y="798"/>
              <wp:lineTo x="19419" y="0"/>
              <wp:lineTo x="0" y="0"/>
            </wp:wrapPolygon>
          </wp:wrapThrough>
          <wp:docPr id="47" name="Picture 1" descr="Main HD:Users:steph-debug:Desktop:Outb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HD:Users:steph-debug:Desktop:Outb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9810" cy="2748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173" behindDoc="0" locked="0" layoutInCell="1" allowOverlap="1" wp14:anchorId="3528B1ED" wp14:editId="753EAC35">
              <wp:simplePos x="0" y="0"/>
              <wp:positionH relativeFrom="page">
                <wp:posOffset>368300</wp:posOffset>
              </wp:positionH>
              <wp:positionV relativeFrom="page">
                <wp:posOffset>9619615</wp:posOffset>
              </wp:positionV>
              <wp:extent cx="7038340" cy="73025"/>
              <wp:effectExtent l="0" t="5715" r="0" b="0"/>
              <wp:wrapTight wrapText="bothSides">
                <wp:wrapPolygon edited="0">
                  <wp:start x="-29" y="-2630"/>
                  <wp:lineTo x="-29" y="18970"/>
                  <wp:lineTo x="21629" y="18970"/>
                  <wp:lineTo x="21629" y="-2630"/>
                  <wp:lineTo x="-29" y="-2630"/>
                </wp:wrapPolygon>
              </wp:wrapTight>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pt;margin-top:757.45pt;width:554.2pt;height:5.75pt;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4u7iM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" fillcolor="#4268d2 [3204]" stroked="f" strokecolor="#4a7ebb" strokeweight="1.5pt">
              <v:shadow opacity="22938f" mv:blur="38100f" offset="0,2pt"/>
              <v:textbox inset=",7.2pt,,7.2pt"/>
              <w10:wrap type="tight" anchorx="page" anchory="page"/>
            </v:rect>
          </w:pict>
        </mc:Fallback>
      </mc:AlternateContent>
    </w:r>
    <w:r>
      <w:rPr>
        <w:noProof/>
      </w:rPr>
      <w:drawing>
        <wp:anchor distT="0" distB="0" distL="114300" distR="114300" simplePos="0" relativeHeight="251658242" behindDoc="0" locked="0" layoutInCell="1" allowOverlap="1" wp14:anchorId="006168AA" wp14:editId="33F8FB87">
          <wp:simplePos x="5486400" y="8229600"/>
          <wp:positionH relativeFrom="page">
            <wp:posOffset>547370</wp:posOffset>
          </wp:positionH>
          <wp:positionV relativeFrom="page">
            <wp:posOffset>6763385</wp:posOffset>
          </wp:positionV>
          <wp:extent cx="2746375" cy="144780"/>
          <wp:effectExtent l="25400" t="0" r="0" b="0"/>
          <wp:wrapTight wrapText="bothSides">
            <wp:wrapPolygon edited="0">
              <wp:start x="5793" y="0"/>
              <wp:lineTo x="-200" y="11368"/>
              <wp:lineTo x="-200" y="18947"/>
              <wp:lineTo x="21575" y="18947"/>
              <wp:lineTo x="21575" y="0"/>
              <wp:lineTo x="5793" y="0"/>
            </wp:wrapPolygon>
          </wp:wrapTight>
          <wp:docPr id="17" name="Picture 17" descr=":brochure 11:Assets:ExteriorBTMLeft-Top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chure 11:Assets:ExteriorBTMLeft-TopAccent.png"/>
                  <pic:cNvPicPr>
                    <a:picLocks noChangeAspect="1" noChangeArrowheads="1"/>
                  </pic:cNvPicPr>
                </pic:nvPicPr>
                <pic:blipFill>
                  <a:blip r:embed="rId2"/>
                  <a:srcRect/>
                  <a:stretch>
                    <a:fillRect/>
                  </a:stretch>
                </pic:blipFill>
                <pic:spPr bwMode="auto">
                  <a:xfrm>
                    <a:off x="0" y="0"/>
                    <a:ext cx="2746375" cy="14478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78D1A6BC" w14:textId="77777777" w:rsidR="00F825C4" w:rsidRDefault="00F825C4">
      <w:r>
        <w:separator/>
      </w:r>
    </w:p>
  </w:footnote>
  <w:footnote w:type="continuationSeparator" w:id="0">
    <w:p w14:paraId="12FD1B4D" w14:textId="77777777" w:rsidR="00F825C4" w:rsidRDefault="00F825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44F92" w14:textId="77777777" w:rsidR="00F818EC" w:rsidRDefault="00F818EC">
    <w:pPr>
      <w:pStyle w:val="Header"/>
    </w:pPr>
    <w:r>
      <w:rPr>
        <w:noProof/>
      </w:rPr>
      <w:drawing>
        <wp:anchor distT="0" distB="0" distL="118745" distR="118745" simplePos="0" relativeHeight="251660302" behindDoc="0" locked="0" layoutInCell="1" allowOverlap="1" wp14:anchorId="20A912EF" wp14:editId="114812CD">
          <wp:simplePos x="5486400" y="8229600"/>
          <wp:positionH relativeFrom="page">
            <wp:posOffset>365760</wp:posOffset>
          </wp:positionH>
          <wp:positionV relativeFrom="page">
            <wp:posOffset>365760</wp:posOffset>
          </wp:positionV>
          <wp:extent cx="6128657" cy="130629"/>
          <wp:effectExtent l="25400" t="0" r="0" b="0"/>
          <wp:wrapTight wrapText="bothSides">
            <wp:wrapPolygon edited="0">
              <wp:start x="-90" y="0"/>
              <wp:lineTo x="0" y="21000"/>
              <wp:lineTo x="90" y="21000"/>
              <wp:lineTo x="21574" y="21000"/>
              <wp:lineTo x="21574" y="0"/>
              <wp:lineTo x="-90" y="0"/>
            </wp:wrapPolygon>
          </wp:wrapTight>
          <wp:docPr id="8" name="Picture 8" descr=":brochure 11:Assets:Exterio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rochure 11:Assets:ExteriorTop.png"/>
                  <pic:cNvPicPr>
                    <a:picLocks noChangeAspect="1" noChangeArrowheads="1"/>
                  </pic:cNvPicPr>
                </pic:nvPicPr>
                <pic:blipFill>
                  <a:blip r:embed="rId1"/>
                  <a:srcRect l="12979" b="96419"/>
                  <a:stretch>
                    <a:fillRect/>
                  </a:stretch>
                </pic:blipFill>
                <pic:spPr bwMode="auto">
                  <a:xfrm>
                    <a:off x="0" y="0"/>
                    <a:ext cx="6128657" cy="130629"/>
                  </a:xfrm>
                  <a:prstGeom prst="rect">
                    <a:avLst/>
                  </a:prstGeom>
                  <a:noFill/>
                  <a:ln w="9525">
                    <a:noFill/>
                    <a:miter lim="800000"/>
                    <a:headEnd/>
                    <a:tailEnd/>
                  </a:ln>
                </pic:spPr>
              </pic:pic>
            </a:graphicData>
          </a:graphic>
        </wp:anchor>
      </w:drawing>
    </w:r>
  </w:p>
  <w:p w14:paraId="1E5D5288" w14:textId="77777777" w:rsidR="00F818EC" w:rsidRDefault="00F818EC">
    <w:pPr>
      <w:pStyle w:val="Header"/>
    </w:pPr>
    <w:r>
      <w:rPr>
        <w:noProof/>
      </w:rPr>
      <mc:AlternateContent>
        <mc:Choice Requires="wps">
          <w:drawing>
            <wp:anchor distT="0" distB="0" distL="114300" distR="114300" simplePos="0" relativeHeight="251660300" behindDoc="0" locked="0" layoutInCell="1" allowOverlap="1" wp14:anchorId="1505E9E3" wp14:editId="1EEA71C6">
              <wp:simplePos x="0" y="0"/>
              <wp:positionH relativeFrom="page">
                <wp:posOffset>365760</wp:posOffset>
              </wp:positionH>
              <wp:positionV relativeFrom="page">
                <wp:posOffset>365760</wp:posOffset>
              </wp:positionV>
              <wp:extent cx="7038340" cy="73025"/>
              <wp:effectExtent l="0" t="0" r="0" b="5715"/>
              <wp:wrapTight wrapText="bothSides">
                <wp:wrapPolygon edited="0">
                  <wp:start x="-29" y="-2630"/>
                  <wp:lineTo x="-29" y="18970"/>
                  <wp:lineTo x="21629" y="18970"/>
                  <wp:lineTo x="21629" y="-2630"/>
                  <wp:lineTo x="-29" y="-2630"/>
                </wp:wrapPolygon>
              </wp:wrapTight>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8.8pt;margin-top:28.8pt;width:554.2pt;height:5.75pt;z-index:251660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" fillcolor="#4268d2 [3204]" stroked="f" strokecolor="#4a7ebb" strokeweight="1.5pt">
              <v:shadow opacity="22938f" mv:blur="38100f" offset="0,2pt"/>
              <v:textbox inset=",7.2pt,,7.2pt"/>
              <w10:wrap type="tight" anchorx="page" anchory="page"/>
            </v:rect>
          </w:pict>
        </mc:Fallback>
      </mc:AlternateContent>
    </w:r>
    <w:r>
      <w:rPr>
        <w:noProof/>
      </w:rPr>
      <w:drawing>
        <wp:anchor distT="0" distB="0" distL="114300" distR="114300" simplePos="0" relativeHeight="251658251" behindDoc="0" locked="0" layoutInCell="1" allowOverlap="1" wp14:anchorId="231B7746" wp14:editId="6FBB70B3">
          <wp:simplePos x="0" y="0"/>
          <wp:positionH relativeFrom="page">
            <wp:posOffset>320040</wp:posOffset>
          </wp:positionH>
          <wp:positionV relativeFrom="page">
            <wp:posOffset>1605280</wp:posOffset>
          </wp:positionV>
          <wp:extent cx="2465070" cy="339090"/>
          <wp:effectExtent l="25400" t="0" r="0" b="0"/>
          <wp:wrapTight wrapText="bothSides">
            <wp:wrapPolygon edited="0">
              <wp:start x="-223" y="0"/>
              <wp:lineTo x="0" y="21034"/>
              <wp:lineTo x="890" y="21034"/>
              <wp:lineTo x="21589" y="21034"/>
              <wp:lineTo x="21589" y="11326"/>
              <wp:lineTo x="17583" y="8090"/>
              <wp:lineTo x="2003" y="0"/>
              <wp:lineTo x="-223" y="0"/>
            </wp:wrapPolygon>
          </wp:wrapTight>
          <wp:docPr id="9" name="Picture 16" descr=":brochure 11:Assets:ExteriorBT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hure 11:Assets:ExteriorBTMRight.png"/>
                  <pic:cNvPicPr>
                    <a:picLocks noChangeAspect="1" noChangeArrowheads="1"/>
                  </pic:cNvPicPr>
                </pic:nvPicPr>
                <pic:blipFill>
                  <a:blip r:embed="rId2"/>
                  <a:srcRect/>
                  <a:stretch>
                    <a:fillRect/>
                  </a:stretch>
                </pic:blipFill>
                <pic:spPr bwMode="auto">
                  <a:xfrm flipV="1">
                    <a:off x="0" y="0"/>
                    <a:ext cx="2465070" cy="339090"/>
                  </a:xfrm>
                  <a:prstGeom prst="rect">
                    <a:avLst/>
                  </a:prstGeom>
                  <a:noFill/>
                  <a:ln w="9525">
                    <a:noFill/>
                    <a:miter lim="800000"/>
                    <a:headEnd/>
                    <a:tailEnd/>
                  </a:ln>
                </pic:spPr>
              </pic:pic>
            </a:graphicData>
          </a:graphic>
        </wp:anchor>
      </w:drawing>
    </w:r>
    <w:r>
      <w:rPr>
        <w:noProof/>
      </w:rPr>
      <w:drawing>
        <wp:anchor distT="0" distB="0" distL="114300" distR="114300" simplePos="0" relativeHeight="251660299" behindDoc="0" locked="0" layoutInCell="1" allowOverlap="1" wp14:anchorId="04DF6CAE" wp14:editId="0A590730">
          <wp:simplePos x="0" y="0"/>
          <wp:positionH relativeFrom="page">
            <wp:posOffset>381635</wp:posOffset>
          </wp:positionH>
          <wp:positionV relativeFrom="page">
            <wp:posOffset>3279775</wp:posOffset>
          </wp:positionV>
          <wp:extent cx="1954530" cy="144780"/>
          <wp:effectExtent l="25400" t="0" r="1270" b="0"/>
          <wp:wrapTight wrapText="bothSides">
            <wp:wrapPolygon edited="0">
              <wp:start x="-281" y="0"/>
              <wp:lineTo x="-281" y="18947"/>
              <wp:lineTo x="21614" y="18947"/>
              <wp:lineTo x="21614" y="0"/>
              <wp:lineTo x="-281" y="0"/>
            </wp:wrapPolygon>
          </wp:wrapTight>
          <wp:docPr id="4" name="Picture 17" descr=":brochure 11:Assets:ExteriorBTMLeft-TopAc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chure 11:Assets:ExteriorBTMLeft-TopAccent.png"/>
                  <pic:cNvPicPr>
                    <a:picLocks noChangeAspect="1" noChangeArrowheads="1"/>
                  </pic:cNvPicPr>
                </pic:nvPicPr>
                <pic:blipFill>
                  <a:blip r:embed="rId3"/>
                  <a:srcRect l="28691"/>
                  <a:stretch>
                    <a:fillRect/>
                  </a:stretch>
                </pic:blipFill>
                <pic:spPr bwMode="auto">
                  <a:xfrm>
                    <a:off x="0" y="0"/>
                    <a:ext cx="1954530" cy="144780"/>
                  </a:xfrm>
                  <a:prstGeom prst="rect">
                    <a:avLst/>
                  </a:prstGeom>
                  <a:noFill/>
                  <a:ln w="9525">
                    <a:noFill/>
                    <a:miter lim="800000"/>
                    <a:headEnd/>
                    <a:tailEnd/>
                  </a:ln>
                </pic:spPr>
              </pic:pic>
            </a:graphicData>
          </a:graphic>
        </wp:anchor>
      </w:drawing>
    </w:r>
    <w:r>
      <w:rPr>
        <w:noProof/>
      </w:rPr>
      <w:drawing>
        <wp:anchor distT="0" distB="0" distL="114300" distR="114300" simplePos="0" relativeHeight="251658248" behindDoc="0" locked="0" layoutInCell="1" allowOverlap="1" wp14:anchorId="147563DA" wp14:editId="76846A80">
          <wp:simplePos x="5486400" y="8229600"/>
          <wp:positionH relativeFrom="page">
            <wp:posOffset>4498975</wp:posOffset>
          </wp:positionH>
          <wp:positionV relativeFrom="page">
            <wp:posOffset>1549400</wp:posOffset>
          </wp:positionV>
          <wp:extent cx="2902585" cy="1642110"/>
          <wp:effectExtent l="25400" t="0" r="0" b="0"/>
          <wp:wrapTight wrapText="bothSides">
            <wp:wrapPolygon edited="0">
              <wp:start x="756" y="0"/>
              <wp:lineTo x="-189" y="3675"/>
              <wp:lineTo x="-189" y="5346"/>
              <wp:lineTo x="1323" y="10691"/>
              <wp:lineTo x="1512" y="13030"/>
              <wp:lineTo x="5103" y="16037"/>
              <wp:lineTo x="7750" y="16037"/>
              <wp:lineTo x="7750" y="16705"/>
              <wp:lineTo x="16067" y="21383"/>
              <wp:lineTo x="17012" y="21383"/>
              <wp:lineTo x="21548" y="21383"/>
              <wp:lineTo x="21548" y="20381"/>
              <wp:lineTo x="20792" y="16037"/>
              <wp:lineTo x="21548" y="11026"/>
              <wp:lineTo x="21548" y="5680"/>
              <wp:lineTo x="9262" y="5346"/>
              <wp:lineTo x="21548" y="4343"/>
              <wp:lineTo x="21548" y="334"/>
              <wp:lineTo x="1701" y="0"/>
              <wp:lineTo x="756" y="0"/>
            </wp:wrapPolygon>
          </wp:wrapTight>
          <wp:docPr id="38" name="Picture 38" descr=":brochure 11:Assets:InteriorTop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rochure 11:Assets:InteriorTopRight.png"/>
                  <pic:cNvPicPr>
                    <a:picLocks noChangeAspect="1" noChangeArrowheads="1"/>
                  </pic:cNvPicPr>
                </pic:nvPicPr>
                <pic:blipFill>
                  <a:blip r:embed="rId4"/>
                  <a:srcRect/>
                  <a:stretch>
                    <a:fillRect/>
                  </a:stretch>
                </pic:blipFill>
                <pic:spPr bwMode="auto">
                  <a:xfrm>
                    <a:off x="0" y="0"/>
                    <a:ext cx="2902585" cy="1642110"/>
                  </a:xfrm>
                  <a:prstGeom prst="rect">
                    <a:avLst/>
                  </a:prstGeom>
                  <a:noFill/>
                  <a:ln w="9525">
                    <a:noFill/>
                    <a:miter lim="800000"/>
                    <a:headEnd/>
                    <a:tailEnd/>
                  </a:ln>
                </pic:spPr>
              </pic:pic>
            </a:graphicData>
          </a:graphic>
        </wp:anchor>
      </w:drawing>
    </w:r>
    <w:r>
      <w:rPr>
        <w:noProof/>
      </w:rPr>
      <w:drawing>
        <wp:anchor distT="0" distB="0" distL="118745" distR="118745" simplePos="0" relativeHeight="251658129" behindDoc="0" locked="0" layoutInCell="1" allowOverlap="1" wp14:anchorId="50F69534" wp14:editId="1EC6CA87">
          <wp:simplePos x="0" y="0"/>
          <wp:positionH relativeFrom="page">
            <wp:posOffset>671830</wp:posOffset>
          </wp:positionH>
          <wp:positionV relativeFrom="page">
            <wp:posOffset>3308985</wp:posOffset>
          </wp:positionV>
          <wp:extent cx="6737985" cy="6383020"/>
          <wp:effectExtent l="25400" t="0" r="0" b="0"/>
          <wp:wrapTight wrapText="bothSides">
            <wp:wrapPolygon edited="0">
              <wp:start x="-81" y="0"/>
              <wp:lineTo x="-81" y="21574"/>
              <wp:lineTo x="21578" y="21574"/>
              <wp:lineTo x="21578" y="0"/>
              <wp:lineTo x="-81" y="0"/>
            </wp:wrapPolygon>
          </wp:wrapTight>
          <wp:docPr id="37" name="Picture 23"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SH 5-07:Transparent.png"/>
                  <pic:cNvPicPr>
                    <a:picLocks noChangeAspect="1" noChangeArrowheads="1"/>
                  </pic:cNvPicPr>
                </pic:nvPicPr>
                <pic:blipFill>
                  <a:blip r:embed="rId5"/>
                  <a:srcRect/>
                  <a:stretch>
                    <a:fillRect/>
                  </a:stretch>
                </pic:blipFill>
                <pic:spPr bwMode="auto">
                  <a:xfrm>
                    <a:off x="0" y="0"/>
                    <a:ext cx="6737985" cy="6383020"/>
                  </a:xfrm>
                  <a:prstGeom prst="rect">
                    <a:avLst/>
                  </a:prstGeom>
                  <a:gradFill rotWithShape="1">
                    <a:gsLst>
                      <a:gs pos="0">
                        <a:srgbClr val="D6290D"/>
                      </a:gs>
                      <a:gs pos="100000">
                        <a:srgbClr val="570505"/>
                      </a:gs>
                    </a:gsLst>
                    <a:lin ang="5400000"/>
                  </a:gradFill>
                  <a:ln w="9525">
                    <a:noFill/>
                    <a:miter lim="800000"/>
                    <a:headEnd/>
                    <a:tailEnd/>
                  </a:ln>
                </pic:spPr>
              </pic:pic>
            </a:graphicData>
          </a:graphic>
        </wp:anchor>
      </w:drawing>
    </w:r>
    <w:r>
      <w:rPr>
        <w:noProof/>
      </w:rPr>
      <mc:AlternateContent>
        <mc:Choice Requires="wps">
          <w:drawing>
            <wp:anchor distT="0" distB="0" distL="114300" distR="114300" simplePos="0" relativeHeight="251658246" behindDoc="0" locked="0" layoutInCell="1" allowOverlap="1" wp14:anchorId="4B546054" wp14:editId="7F0054B2">
              <wp:simplePos x="0" y="0"/>
              <wp:positionH relativeFrom="page">
                <wp:posOffset>371475</wp:posOffset>
              </wp:positionH>
              <wp:positionV relativeFrom="page">
                <wp:posOffset>3303270</wp:posOffset>
              </wp:positionV>
              <wp:extent cx="7038340" cy="73025"/>
              <wp:effectExtent l="3175" t="1270" r="0" b="1905"/>
              <wp:wrapTight wrapText="bothSides">
                <wp:wrapPolygon edited="0">
                  <wp:start x="-29" y="-2630"/>
                  <wp:lineTo x="-29" y="18970"/>
                  <wp:lineTo x="21629" y="18970"/>
                  <wp:lineTo x="21629" y="-2630"/>
                  <wp:lineTo x="-29" y="-2630"/>
                </wp:wrapPolygon>
              </wp:wrapTight>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9.25pt;margin-top:260.1pt;width:554.2pt;height:5.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" fillcolor="#4268d2 [3204]" stroked="f" strokecolor="#4a7ebb" strokeweight="1.5pt">
              <v:shadow opacity="22938f" mv:blur="38100f" offset="0,2pt"/>
              <v:textbox inset=",7.2pt,,7.2pt"/>
              <w10:wrap type="tight" anchorx="page" anchory="page"/>
            </v:rect>
          </w:pict>
        </mc:Fallback>
      </mc:AlternateContent>
    </w:r>
    <w:r>
      <w:rPr>
        <w:noProof/>
      </w:rPr>
      <w:drawing>
        <wp:anchor distT="0" distB="0" distL="114300" distR="114300" simplePos="0" relativeHeight="251658247" behindDoc="0" locked="0" layoutInCell="1" allowOverlap="1" wp14:anchorId="4ABE3D3B" wp14:editId="7F3FD0FA">
          <wp:simplePos x="0" y="0"/>
          <wp:positionH relativeFrom="page">
            <wp:posOffset>374650</wp:posOffset>
          </wp:positionH>
          <wp:positionV relativeFrom="page">
            <wp:posOffset>3302000</wp:posOffset>
          </wp:positionV>
          <wp:extent cx="7040880" cy="6399530"/>
          <wp:effectExtent l="25400" t="0" r="0" b="0"/>
          <wp:wrapTight wrapText="bothSides">
            <wp:wrapPolygon edited="0">
              <wp:start x="-78" y="0"/>
              <wp:lineTo x="-78" y="4115"/>
              <wp:lineTo x="6779" y="5487"/>
              <wp:lineTo x="6779" y="7630"/>
              <wp:lineTo x="8571" y="8230"/>
              <wp:lineTo x="-78" y="8230"/>
              <wp:lineTo x="-78" y="21519"/>
              <wp:lineTo x="21584" y="21519"/>
              <wp:lineTo x="21584" y="12431"/>
              <wp:lineTo x="234" y="12345"/>
              <wp:lineTo x="312" y="10974"/>
              <wp:lineTo x="234" y="9688"/>
              <wp:lineTo x="234" y="9602"/>
              <wp:lineTo x="21584" y="9002"/>
              <wp:lineTo x="21584" y="8402"/>
              <wp:lineTo x="10753" y="8230"/>
              <wp:lineTo x="21584" y="8230"/>
              <wp:lineTo x="21584" y="0"/>
              <wp:lineTo x="-78" y="0"/>
            </wp:wrapPolygon>
          </wp:wrapTight>
          <wp:docPr id="15" name="Picture 33" descr=":brochure 11:Assets:Interio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ochure 11:Assets:InteriorBottom.png"/>
                  <pic:cNvPicPr>
                    <a:picLocks noChangeAspect="1" noChangeArrowheads="1"/>
                  </pic:cNvPicPr>
                </pic:nvPicPr>
                <pic:blipFill>
                  <a:blip r:embed="rId6"/>
                  <a:srcRect/>
                  <a:stretch>
                    <a:fillRect/>
                  </a:stretch>
                </pic:blipFill>
                <pic:spPr bwMode="auto">
                  <a:xfrm>
                    <a:off x="0" y="0"/>
                    <a:ext cx="7040880" cy="6399530"/>
                  </a:xfrm>
                  <a:prstGeom prst="rect">
                    <a:avLst/>
                  </a:prstGeom>
                  <a:noFill/>
                  <a:ln w="9525">
                    <a:noFill/>
                    <a:miter lim="800000"/>
                    <a:headEnd/>
                    <a:tailEnd/>
                  </a:ln>
                </pic:spPr>
              </pic:pic>
            </a:graphicData>
          </a:graphic>
        </wp:anchor>
      </w:drawing>
    </w:r>
    <w:r>
      <w:rPr>
        <w:noProof/>
      </w:rPr>
      <w:drawing>
        <wp:anchor distT="0" distB="0" distL="118745" distR="118745" simplePos="0" relativeHeight="251658131" behindDoc="0" locked="0" layoutInCell="1" allowOverlap="1" wp14:anchorId="4E411123" wp14:editId="313B518B">
          <wp:simplePos x="5486400" y="8229600"/>
          <wp:positionH relativeFrom="page">
            <wp:posOffset>373380</wp:posOffset>
          </wp:positionH>
          <wp:positionV relativeFrom="page">
            <wp:posOffset>3308985</wp:posOffset>
          </wp:positionV>
          <wp:extent cx="2369185" cy="6383020"/>
          <wp:effectExtent l="25400" t="0" r="0" b="0"/>
          <wp:wrapTight wrapText="bothSides">
            <wp:wrapPolygon edited="0">
              <wp:start x="-232" y="0"/>
              <wp:lineTo x="-232" y="21574"/>
              <wp:lineTo x="21536" y="21574"/>
              <wp:lineTo x="21536" y="0"/>
              <wp:lineTo x="-232" y="0"/>
            </wp:wrapPolygon>
          </wp:wrapTight>
          <wp:docPr id="30" name="Picture 30"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SH 5-07:Transparent.png"/>
                  <pic:cNvPicPr>
                    <a:picLocks noChangeAspect="1" noChangeArrowheads="1"/>
                  </pic:cNvPicPr>
                </pic:nvPicPr>
                <pic:blipFill>
                  <a:blip r:embed="rId5"/>
                  <a:srcRect/>
                  <a:stretch>
                    <a:fillRect/>
                  </a:stretch>
                </pic:blipFill>
                <pic:spPr bwMode="auto">
                  <a:xfrm>
                    <a:off x="0" y="0"/>
                    <a:ext cx="2369185" cy="6383020"/>
                  </a:xfrm>
                  <a:prstGeom prst="rect">
                    <a:avLst/>
                  </a:prstGeom>
                  <a:gradFill rotWithShape="1">
                    <a:gsLst>
                      <a:gs pos="0">
                        <a:srgbClr val="E83404"/>
                      </a:gs>
                      <a:gs pos="100000">
                        <a:srgbClr val="970801"/>
                      </a:gs>
                    </a:gsLst>
                    <a:lin ang="5400000"/>
                  </a:grad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8F571" w14:textId="77777777" w:rsidR="00F818EC" w:rsidRDefault="00F818EC" w:rsidP="00863FE1">
    <w:pPr>
      <w:pStyle w:val="Header"/>
      <w:jc w:val="center"/>
    </w:pPr>
    <w:r>
      <w:rPr>
        <w:noProof/>
      </w:rPr>
      <mc:AlternateContent>
        <mc:Choice Requires="wps">
          <w:drawing>
            <wp:anchor distT="0" distB="0" distL="114300" distR="114300" simplePos="0" relativeHeight="251658143" behindDoc="0" locked="0" layoutInCell="1" allowOverlap="1" wp14:anchorId="4BB41591" wp14:editId="56AC2DDF">
              <wp:simplePos x="5486400" y="8229600"/>
              <wp:positionH relativeFrom="page">
                <wp:posOffset>2023110</wp:posOffset>
              </wp:positionH>
              <wp:positionV relativeFrom="page">
                <wp:posOffset>4990465</wp:posOffset>
              </wp:positionV>
              <wp:extent cx="2806700" cy="73025"/>
              <wp:effectExtent l="20637" t="4763" r="7938" b="7937"/>
              <wp:wrapTight wrapText="bothSides">
                <wp:wrapPolygon edited="0">
                  <wp:start x="21637" y="-6104"/>
                  <wp:lineTo x="134" y="-6104"/>
                  <wp:lineTo x="134" y="16435"/>
                  <wp:lineTo x="21637" y="16435"/>
                  <wp:lineTo x="21637" y="-6104"/>
                </wp:wrapPolygon>
              </wp:wrapTight>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0670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59.3pt;margin-top:392.95pt;width:221pt;height:5.75pt;rotation:-90;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" fillcolor="#4268d2 [3204]" stroked="f" strokecolor="#4a7ebb" strokeweight="1.5pt">
              <v:shadow opacity="22938f" mv:blur="38100f" offset="0,2pt"/>
              <v:textbox inset=",7.2pt,,7.2pt"/>
              <w10:wrap type="tight" anchorx="page" anchory="page"/>
            </v:rect>
          </w:pict>
        </mc:Fallback>
      </mc:AlternateContent>
    </w:r>
    <w:r>
      <w:rPr>
        <w:noProof/>
      </w:rPr>
      <w:drawing>
        <wp:anchor distT="0" distB="0" distL="114300" distR="114300" simplePos="0" relativeHeight="251660305" behindDoc="0" locked="0" layoutInCell="1" allowOverlap="1" wp14:anchorId="2668A7D1" wp14:editId="3444F0DF">
          <wp:simplePos x="5486400" y="8229600"/>
          <wp:positionH relativeFrom="page">
            <wp:posOffset>231775</wp:posOffset>
          </wp:positionH>
          <wp:positionV relativeFrom="page">
            <wp:posOffset>3338830</wp:posOffset>
          </wp:positionV>
          <wp:extent cx="3893185" cy="2844800"/>
          <wp:effectExtent l="0" t="0" r="18415" b="0"/>
          <wp:wrapTight wrapText="bothSides">
            <wp:wrapPolygon edited="0">
              <wp:start x="1550" y="0"/>
              <wp:lineTo x="0" y="193"/>
              <wp:lineTo x="0" y="21407"/>
              <wp:lineTo x="141" y="21407"/>
              <wp:lineTo x="17193" y="21407"/>
              <wp:lineTo x="20293" y="21407"/>
              <wp:lineTo x="20575" y="21021"/>
              <wp:lineTo x="19166" y="18514"/>
              <wp:lineTo x="21561" y="14271"/>
              <wp:lineTo x="21561" y="13500"/>
              <wp:lineTo x="20857" y="12343"/>
              <wp:lineTo x="20998" y="11186"/>
              <wp:lineTo x="18461" y="9450"/>
              <wp:lineTo x="17334" y="9257"/>
              <wp:lineTo x="16629" y="8486"/>
              <wp:lineTo x="423" y="6171"/>
              <wp:lineTo x="423" y="3086"/>
              <wp:lineTo x="2255" y="0"/>
              <wp:lineTo x="1550" y="0"/>
            </wp:wrapPolygon>
          </wp:wrapTight>
          <wp:docPr id="34" name="Picture 2" descr=":brochure 11:Assets:Exterior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1:Assets:ExteriorMiddle.png"/>
                  <pic:cNvPicPr>
                    <a:picLocks noChangeAspect="1" noChangeArrowheads="1"/>
                  </pic:cNvPicPr>
                </pic:nvPicPr>
                <pic:blipFill>
                  <a:blip r:embed="rId1"/>
                  <a:srcRect/>
                  <a:stretch>
                    <a:fillRect/>
                  </a:stretch>
                </pic:blipFill>
                <pic:spPr bwMode="auto">
                  <a:xfrm>
                    <a:off x="0" y="0"/>
                    <a:ext cx="3893185" cy="284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7455C">
      <w:rPr>
        <w:noProof/>
      </w:rPr>
      <mc:AlternateContent>
        <mc:Choice Requires="wps">
          <w:drawing>
            <wp:anchor distT="0" distB="0" distL="114300" distR="114300" simplePos="0" relativeHeight="251658105" behindDoc="0" locked="0" layoutInCell="1" allowOverlap="1" wp14:anchorId="0CBD7280" wp14:editId="53D9615E">
              <wp:simplePos x="5486400" y="8229600"/>
              <wp:positionH relativeFrom="page">
                <wp:posOffset>373380</wp:posOffset>
              </wp:positionH>
              <wp:positionV relativeFrom="page">
                <wp:posOffset>6894195</wp:posOffset>
              </wp:positionV>
              <wp:extent cx="795020" cy="2760980"/>
              <wp:effectExtent l="0" t="0" r="17780" b="7620"/>
              <wp:wrapTight wrapText="bothSides">
                <wp:wrapPolygon edited="0">
                  <wp:start x="0" y="0"/>
                  <wp:lineTo x="0" y="21461"/>
                  <wp:lineTo x="21393" y="21461"/>
                  <wp:lineTo x="21393" y="0"/>
                  <wp:lineTo x="0" y="0"/>
                </wp:wrapPolygon>
              </wp:wrapTight>
              <wp:docPr id="59" name="Rectangle 3"/>
              <wp:cNvGraphicFramePr/>
              <a:graphic xmlns:a="http://schemas.openxmlformats.org/drawingml/2006/main">
                <a:graphicData uri="http://schemas.microsoft.com/office/word/2010/wordprocessingShape">
                  <wps:wsp>
                    <wps:cNvSpPr/>
                    <wps:spPr>
                      <a:xfrm>
                        <a:off x="0" y="0"/>
                        <a:ext cx="795020" cy="2760980"/>
                      </a:xfrm>
                      <a:prstGeom prst="rect">
                        <a:avLst/>
                      </a:prstGeom>
                      <a:gradFill>
                        <a:gsLst>
                          <a:gs pos="0">
                            <a:schemeClr val="bg2">
                              <a:lumMod val="75000"/>
                            </a:schemeClr>
                          </a:gs>
                          <a:gs pos="100000">
                            <a:schemeClr val="bg2"/>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9.4pt;margin-top:542.85pt;width:62.6pt;height:217.4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" fillcolor="#a01e09 [2414]" stroked="f">
              <v:fill color2="#d6290d [3214]" rotate="t"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03" behindDoc="0" locked="0" layoutInCell="1" allowOverlap="1" wp14:anchorId="1D0FC7C1" wp14:editId="5579427E">
              <wp:simplePos x="5486400" y="8229600"/>
              <wp:positionH relativeFrom="page">
                <wp:posOffset>1113790</wp:posOffset>
              </wp:positionH>
              <wp:positionV relativeFrom="page">
                <wp:posOffset>6889115</wp:posOffset>
              </wp:positionV>
              <wp:extent cx="2331720" cy="2760980"/>
              <wp:effectExtent l="0" t="0" r="5080" b="7620"/>
              <wp:wrapTight wrapText="bothSides">
                <wp:wrapPolygon edited="0">
                  <wp:start x="0" y="0"/>
                  <wp:lineTo x="0" y="21461"/>
                  <wp:lineTo x="21412" y="21461"/>
                  <wp:lineTo x="21412" y="0"/>
                  <wp:lineTo x="0" y="0"/>
                </wp:wrapPolygon>
              </wp:wrapTight>
              <wp:docPr id="58" name="Rectangle 3"/>
              <wp:cNvGraphicFramePr/>
              <a:graphic xmlns:a="http://schemas.openxmlformats.org/drawingml/2006/main">
                <a:graphicData uri="http://schemas.microsoft.com/office/word/2010/wordprocessingShape">
                  <wps:wsp>
                    <wps:cNvSpPr/>
                    <wps:spPr>
                      <a:xfrm>
                        <a:off x="0" y="0"/>
                        <a:ext cx="2331720" cy="2760980"/>
                      </a:xfrm>
                      <a:prstGeom prst="rect">
                        <a:avLst/>
                      </a:prstGeom>
                      <a:gradFill>
                        <a:gsLst>
                          <a:gs pos="0">
                            <a:schemeClr val="bg2"/>
                          </a:gs>
                          <a:gs pos="100000">
                            <a:schemeClr val="tx2"/>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87.7pt;margin-top:542.45pt;width:183.6pt;height:217.4pt;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" fillcolor="#d6290d [3214]" stroked="f">
              <v:fill color2="#570505 [3215]" rotate="t" focus="100%"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07" behindDoc="0" locked="0" layoutInCell="1" allowOverlap="1" wp14:anchorId="18556715" wp14:editId="27F8B278">
              <wp:simplePos x="5486400" y="8229600"/>
              <wp:positionH relativeFrom="page">
                <wp:posOffset>358775</wp:posOffset>
              </wp:positionH>
              <wp:positionV relativeFrom="page">
                <wp:posOffset>3622675</wp:posOffset>
              </wp:positionV>
              <wp:extent cx="3044825" cy="2806700"/>
              <wp:effectExtent l="0" t="0" r="3175" b="12700"/>
              <wp:wrapTight wrapText="bothSides">
                <wp:wrapPolygon edited="0">
                  <wp:start x="0" y="0"/>
                  <wp:lineTo x="0" y="21502"/>
                  <wp:lineTo x="21442" y="21502"/>
                  <wp:lineTo x="21442" y="0"/>
                  <wp:lineTo x="0" y="0"/>
                </wp:wrapPolygon>
              </wp:wrapTight>
              <wp:docPr id="57" name="Rectangle 3"/>
              <wp:cNvGraphicFramePr/>
              <a:graphic xmlns:a="http://schemas.openxmlformats.org/drawingml/2006/main">
                <a:graphicData uri="http://schemas.microsoft.com/office/word/2010/wordprocessingShape">
                  <wps:wsp>
                    <wps:cNvSpPr/>
                    <wps:spPr>
                      <a:xfrm>
                        <a:off x="0" y="0"/>
                        <a:ext cx="3044825" cy="2806700"/>
                      </a:xfrm>
                      <a:prstGeom prst="rect">
                        <a:avLst/>
                      </a:prstGeom>
                      <a:gradFill>
                        <a:gsLst>
                          <a:gs pos="0">
                            <a:schemeClr val="bg2"/>
                          </a:gs>
                          <a:gs pos="100000">
                            <a:schemeClr val="tx2"/>
                          </a:gs>
                        </a:gsLst>
                        <a:lin ang="162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8.25pt;margin-top:285.25pt;width:239.75pt;height:221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" fillcolor="#d6290d [3214]" stroked="f">
              <v:fill color2="#570505 [3215]" rotate="t"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15" behindDoc="0" locked="0" layoutInCell="1" allowOverlap="1" wp14:anchorId="4A136923" wp14:editId="0AE35F24">
              <wp:simplePos x="5486400" y="8229600"/>
              <wp:positionH relativeFrom="page">
                <wp:posOffset>365760</wp:posOffset>
              </wp:positionH>
              <wp:positionV relativeFrom="page">
                <wp:posOffset>365760</wp:posOffset>
              </wp:positionV>
              <wp:extent cx="795020" cy="2760980"/>
              <wp:effectExtent l="0" t="0" r="17780" b="7620"/>
              <wp:wrapTight wrapText="bothSides">
                <wp:wrapPolygon edited="0">
                  <wp:start x="0" y="0"/>
                  <wp:lineTo x="0" y="21461"/>
                  <wp:lineTo x="21393" y="21461"/>
                  <wp:lineTo x="21393" y="0"/>
                  <wp:lineTo x="0" y="0"/>
                </wp:wrapPolygon>
              </wp:wrapTight>
              <wp:docPr id="56" name="Rectangle 3"/>
              <wp:cNvGraphicFramePr/>
              <a:graphic xmlns:a="http://schemas.openxmlformats.org/drawingml/2006/main">
                <a:graphicData uri="http://schemas.microsoft.com/office/word/2010/wordprocessingShape">
                  <wps:wsp>
                    <wps:cNvSpPr/>
                    <wps:spPr>
                      <a:xfrm>
                        <a:off x="0" y="0"/>
                        <a:ext cx="795020" cy="2760980"/>
                      </a:xfrm>
                      <a:prstGeom prst="rect">
                        <a:avLst/>
                      </a:prstGeom>
                      <a:gradFill>
                        <a:gsLst>
                          <a:gs pos="0">
                            <a:schemeClr val="bg2">
                              <a:lumMod val="75000"/>
                            </a:schemeClr>
                          </a:gs>
                          <a:gs pos="100000">
                            <a:schemeClr val="bg2"/>
                          </a:gs>
                        </a:gsLs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8.8pt;margin-top:28.8pt;width:62.6pt;height:217.4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" fillcolor="#a01e09 [2414]" stroked="f">
              <v:fill color2="#d6290d [3214]" rotate="t" type="gradient">
                <o:fill v:ext="view" type="gradientUnscaled"/>
              </v:fill>
              <w10:wrap type="tight" anchorx="page" anchory="page"/>
            </v:rect>
          </w:pict>
        </mc:Fallback>
      </mc:AlternateContent>
    </w:r>
    <w:r w:rsidRPr="00C7455C">
      <w:rPr>
        <w:noProof/>
      </w:rPr>
      <mc:AlternateContent>
        <mc:Choice Requires="wps">
          <w:drawing>
            <wp:anchor distT="0" distB="0" distL="114300" distR="114300" simplePos="0" relativeHeight="251658111" behindDoc="0" locked="0" layoutInCell="1" allowOverlap="1" wp14:anchorId="77B7B352" wp14:editId="4FC5AEBC">
              <wp:simplePos x="5486400" y="8229600"/>
              <wp:positionH relativeFrom="page">
                <wp:posOffset>675640</wp:posOffset>
              </wp:positionH>
              <wp:positionV relativeFrom="page">
                <wp:posOffset>363855</wp:posOffset>
              </wp:positionV>
              <wp:extent cx="6738620" cy="2760980"/>
              <wp:effectExtent l="0" t="0" r="17780" b="7620"/>
              <wp:wrapTight wrapText="bothSides">
                <wp:wrapPolygon edited="0">
                  <wp:start x="0" y="0"/>
                  <wp:lineTo x="0" y="21461"/>
                  <wp:lineTo x="21576" y="21461"/>
                  <wp:lineTo x="21576" y="0"/>
                  <wp:lineTo x="0" y="0"/>
                </wp:wrapPolygon>
              </wp:wrapTight>
              <wp:docPr id="55" name="Rectangle 3"/>
              <wp:cNvGraphicFramePr/>
              <a:graphic xmlns:a="http://schemas.openxmlformats.org/drawingml/2006/main">
                <a:graphicData uri="http://schemas.microsoft.com/office/word/2010/wordprocessingShape">
                  <wps:wsp>
                    <wps:cNvSpPr/>
                    <wps:spPr>
                      <a:xfrm>
                        <a:off x="0" y="0"/>
                        <a:ext cx="6738620" cy="2760980"/>
                      </a:xfrm>
                      <a:prstGeom prst="rect">
                        <a:avLst/>
                      </a:prstGeom>
                      <a:gradFill>
                        <a:gsLst>
                          <a:gs pos="0">
                            <a:schemeClr val="bg2"/>
                          </a:gs>
                          <a:gs pos="100000">
                            <a:schemeClr val="tx2"/>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3.2pt;margin-top:28.65pt;width:530.6pt;height:217.4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" fillcolor="#d6290d [3214]" stroked="f">
              <v:fill color2="#570505 [3215]" rotate="t" focus="100%" type="gradient">
                <o:fill v:ext="view" type="gradientUnscaled"/>
              </v:fill>
              <w10:wrap type="tight" anchorx="page" anchory="page"/>
            </v:rect>
          </w:pict>
        </mc:Fallback>
      </mc:AlternateContent>
    </w:r>
    <w:r>
      <w:rPr>
        <w:noProof/>
      </w:rPr>
      <w:drawing>
        <wp:anchor distT="0" distB="0" distL="118745" distR="118745" simplePos="0" relativeHeight="251660303" behindDoc="0" locked="0" layoutInCell="0" allowOverlap="1" wp14:anchorId="5BE09CF4" wp14:editId="6DCD4726">
          <wp:simplePos x="5486400" y="8229600"/>
          <wp:positionH relativeFrom="page">
            <wp:posOffset>363855</wp:posOffset>
          </wp:positionH>
          <wp:positionV relativeFrom="page">
            <wp:posOffset>363855</wp:posOffset>
          </wp:positionV>
          <wp:extent cx="7040880" cy="2798445"/>
          <wp:effectExtent l="25400" t="0" r="0" b="0"/>
          <wp:wrapTight wrapText="bothSides">
            <wp:wrapPolygon edited="0">
              <wp:start x="-78" y="0"/>
              <wp:lineTo x="-78" y="21566"/>
              <wp:lineTo x="1870" y="21566"/>
              <wp:lineTo x="21584" y="20193"/>
              <wp:lineTo x="21584" y="0"/>
              <wp:lineTo x="-78" y="0"/>
            </wp:wrapPolygon>
          </wp:wrapTight>
          <wp:docPr id="1" name="Picture 1" descr=":brochure 11:Assets:Exterio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chure 11:Assets:ExteriorTop.png"/>
                  <pic:cNvPicPr>
                    <a:picLocks noChangeAspect="1" noChangeArrowheads="1"/>
                  </pic:cNvPicPr>
                </pic:nvPicPr>
                <pic:blipFill>
                  <a:blip r:embed="rId2"/>
                  <a:srcRect/>
                  <a:stretch>
                    <a:fillRect/>
                  </a:stretch>
                </pic:blipFill>
                <pic:spPr bwMode="auto">
                  <a:xfrm>
                    <a:off x="0" y="0"/>
                    <a:ext cx="7040880" cy="279844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140" behindDoc="0" locked="0" layoutInCell="0" allowOverlap="1" wp14:anchorId="3120A722" wp14:editId="772F695F">
              <wp:simplePos x="0" y="0"/>
              <wp:positionH relativeFrom="page">
                <wp:posOffset>368300</wp:posOffset>
              </wp:positionH>
              <wp:positionV relativeFrom="page">
                <wp:posOffset>3081655</wp:posOffset>
              </wp:positionV>
              <wp:extent cx="7038340" cy="73025"/>
              <wp:effectExtent l="0" t="0" r="0" b="0"/>
              <wp:wrapTight wrapText="bothSides">
                <wp:wrapPolygon edited="0">
                  <wp:start x="-29" y="-2630"/>
                  <wp:lineTo x="-29" y="18970"/>
                  <wp:lineTo x="21629" y="18970"/>
                  <wp:lineTo x="21629" y="-2630"/>
                  <wp:lineTo x="-29" y="-2630"/>
                </wp:wrapPolygon>
              </wp:wrapTight>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340" cy="73025"/>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9pt;margin-top:242.65pt;width:554.2pt;height:5.75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" o:allowincell="f" fillcolor="#4268d2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1D"/>
    <w:multiLevelType w:val="multilevel"/>
    <w:tmpl w:val="5E6004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349445F"/>
    <w:multiLevelType w:val="hybridMultilevel"/>
    <w:tmpl w:val="40C65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0C5B18"/>
    <w:multiLevelType w:val="hybridMultilevel"/>
    <w:tmpl w:val="D910D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801A11"/>
    <w:multiLevelType w:val="hybridMultilevel"/>
    <w:tmpl w:val="58089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8466D8"/>
    <w:rsid w:val="0003093C"/>
    <w:rsid w:val="000478C3"/>
    <w:rsid w:val="00064CAF"/>
    <w:rsid w:val="00080DA8"/>
    <w:rsid w:val="000844CD"/>
    <w:rsid w:val="000B5F33"/>
    <w:rsid w:val="000D5598"/>
    <w:rsid w:val="00127A88"/>
    <w:rsid w:val="0018224C"/>
    <w:rsid w:val="00254623"/>
    <w:rsid w:val="00346391"/>
    <w:rsid w:val="0036790F"/>
    <w:rsid w:val="00367BD1"/>
    <w:rsid w:val="00376389"/>
    <w:rsid w:val="003C20A3"/>
    <w:rsid w:val="003C674F"/>
    <w:rsid w:val="00405CBF"/>
    <w:rsid w:val="004572E7"/>
    <w:rsid w:val="00520F18"/>
    <w:rsid w:val="005335B0"/>
    <w:rsid w:val="005B1FBE"/>
    <w:rsid w:val="005F7AB8"/>
    <w:rsid w:val="00602FE6"/>
    <w:rsid w:val="00611F8D"/>
    <w:rsid w:val="0068013D"/>
    <w:rsid w:val="00684314"/>
    <w:rsid w:val="0068562B"/>
    <w:rsid w:val="006904F5"/>
    <w:rsid w:val="006F0DF6"/>
    <w:rsid w:val="007344D9"/>
    <w:rsid w:val="007C3B54"/>
    <w:rsid w:val="007F22C6"/>
    <w:rsid w:val="008466D8"/>
    <w:rsid w:val="00863FE1"/>
    <w:rsid w:val="0087666A"/>
    <w:rsid w:val="00910748"/>
    <w:rsid w:val="00976C24"/>
    <w:rsid w:val="00997362"/>
    <w:rsid w:val="009A45BF"/>
    <w:rsid w:val="009B3133"/>
    <w:rsid w:val="009E5F13"/>
    <w:rsid w:val="009E7DDC"/>
    <w:rsid w:val="00A04420"/>
    <w:rsid w:val="00A05FB5"/>
    <w:rsid w:val="00AA634E"/>
    <w:rsid w:val="00AD1307"/>
    <w:rsid w:val="00B25C21"/>
    <w:rsid w:val="00BF03B7"/>
    <w:rsid w:val="00C55575"/>
    <w:rsid w:val="00C62487"/>
    <w:rsid w:val="00C744B2"/>
    <w:rsid w:val="00C7455C"/>
    <w:rsid w:val="00CC62E7"/>
    <w:rsid w:val="00CE4A91"/>
    <w:rsid w:val="00D0115E"/>
    <w:rsid w:val="00D01D24"/>
    <w:rsid w:val="00D20937"/>
    <w:rsid w:val="00D8773E"/>
    <w:rsid w:val="00DA1626"/>
    <w:rsid w:val="00DF781C"/>
    <w:rsid w:val="00E853A5"/>
    <w:rsid w:val="00EE6EAC"/>
    <w:rsid w:val="00F2291F"/>
    <w:rsid w:val="00F818EC"/>
    <w:rsid w:val="00F825C4"/>
    <w:rsid w:val="00FD4C90"/>
    <w:rsid w:val="00FE6F0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DDC9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F3CFB"/>
    <w:pPr>
      <w:spacing w:line="1800" w:lineRule="exact"/>
      <w:jc w:val="center"/>
      <w:outlineLvl w:val="0"/>
    </w:pPr>
    <w:rPr>
      <w:rFonts w:asciiTheme="majorHAnsi" w:eastAsiaTheme="majorEastAsia" w:hAnsiTheme="majorHAnsi" w:cstheme="majorBidi"/>
      <w:b/>
      <w:bCs/>
      <w:caps/>
      <w:color w:val="E83404" w:themeColor="accent3"/>
      <w:sz w:val="180"/>
      <w:szCs w:val="32"/>
    </w:rPr>
  </w:style>
  <w:style w:type="paragraph" w:styleId="Heading2">
    <w:name w:val="heading 2"/>
    <w:basedOn w:val="Normal"/>
    <w:link w:val="Heading2Char"/>
    <w:rsid w:val="009C4252"/>
    <w:pPr>
      <w:jc w:val="center"/>
      <w:outlineLvl w:val="1"/>
    </w:pPr>
    <w:rPr>
      <w:rFonts w:asciiTheme="majorHAnsi" w:eastAsiaTheme="majorEastAsia" w:hAnsiTheme="majorHAnsi" w:cstheme="majorBidi"/>
      <w:bCs/>
      <w:color w:val="4268D2" w:themeColor="accent1"/>
      <w:sz w:val="48"/>
      <w:szCs w:val="26"/>
    </w:rPr>
  </w:style>
  <w:style w:type="paragraph" w:styleId="Heading3">
    <w:name w:val="heading 3"/>
    <w:basedOn w:val="Normal"/>
    <w:link w:val="Heading3Char"/>
    <w:uiPriority w:val="9"/>
    <w:semiHidden/>
    <w:unhideWhenUsed/>
    <w:qFormat/>
    <w:rsid w:val="00211259"/>
    <w:pPr>
      <w:jc w:val="center"/>
      <w:outlineLvl w:val="2"/>
    </w:pPr>
    <w:rPr>
      <w:rFonts w:asciiTheme="majorHAnsi" w:eastAsiaTheme="majorEastAsia" w:hAnsiTheme="majorHAnsi" w:cstheme="majorBidi"/>
      <w:b/>
      <w:bCs/>
      <w:color w:val="FFFFFF" w:themeColor="background1"/>
      <w:sz w:val="56"/>
    </w:rPr>
  </w:style>
  <w:style w:type="paragraph" w:styleId="Heading4">
    <w:name w:val="heading 4"/>
    <w:basedOn w:val="Normal"/>
    <w:link w:val="Heading4Char"/>
    <w:rsid w:val="00CF3CFB"/>
    <w:pPr>
      <w:outlineLvl w:val="3"/>
    </w:pPr>
    <w:rPr>
      <w:rFonts w:asciiTheme="majorHAnsi" w:eastAsiaTheme="majorEastAsia" w:hAnsiTheme="majorHAnsi" w:cstheme="majorBidi"/>
      <w:bCs/>
      <w:iCs/>
      <w:color w:val="262626" w:themeColor="text1" w:themeTint="D9"/>
      <w:sz w:val="28"/>
    </w:rPr>
  </w:style>
  <w:style w:type="paragraph" w:styleId="Heading5">
    <w:name w:val="heading 5"/>
    <w:basedOn w:val="Normal"/>
    <w:link w:val="Heading5Char"/>
    <w:uiPriority w:val="9"/>
    <w:semiHidden/>
    <w:unhideWhenUsed/>
    <w:qFormat/>
    <w:rsid w:val="00211259"/>
    <w:pPr>
      <w:spacing w:line="264" w:lineRule="auto"/>
      <w:jc w:val="center"/>
      <w:outlineLvl w:val="4"/>
    </w:pPr>
    <w:rPr>
      <w:rFonts w:asciiTheme="majorHAnsi" w:eastAsiaTheme="majorEastAsia" w:hAnsiTheme="majorHAnsi" w:cstheme="majorBidi"/>
      <w:color w:val="FF870A" w:themeColor="accent4"/>
      <w:sz w:val="22"/>
    </w:rPr>
  </w:style>
  <w:style w:type="paragraph" w:styleId="Heading6">
    <w:name w:val="heading 6"/>
    <w:basedOn w:val="Normal"/>
    <w:link w:val="Heading6Char"/>
    <w:rsid w:val="00041446"/>
    <w:pPr>
      <w:outlineLvl w:val="5"/>
    </w:pPr>
    <w:rPr>
      <w:rFonts w:asciiTheme="majorHAnsi" w:eastAsiaTheme="majorEastAsia" w:hAnsiTheme="majorHAnsi" w:cstheme="majorBidi"/>
      <w:b/>
      <w:iCs/>
      <w:color w:val="FFFFFF" w:themeColor="background1"/>
      <w:sz w:val="48"/>
    </w:rPr>
  </w:style>
  <w:style w:type="paragraph" w:styleId="Heading7">
    <w:name w:val="heading 7"/>
    <w:basedOn w:val="Normal"/>
    <w:link w:val="Heading7Char"/>
    <w:rsid w:val="00041446"/>
    <w:pPr>
      <w:spacing w:after="120"/>
      <w:outlineLvl w:val="6"/>
    </w:pPr>
    <w:rPr>
      <w:rFonts w:asciiTheme="majorHAnsi" w:eastAsiaTheme="majorEastAsia" w:hAnsiTheme="majorHAnsi" w:cstheme="majorBidi"/>
      <w:b/>
      <w:iCs/>
      <w:color w:val="FFFFFF" w:themeColor="background1"/>
      <w:sz w:val="28"/>
    </w:rPr>
  </w:style>
  <w:style w:type="paragraph" w:styleId="Heading8">
    <w:name w:val="heading 8"/>
    <w:basedOn w:val="Normal"/>
    <w:link w:val="Heading8Char"/>
    <w:rsid w:val="00041446"/>
    <w:pPr>
      <w:outlineLvl w:val="7"/>
    </w:pPr>
    <w:rPr>
      <w:rFonts w:asciiTheme="majorHAnsi" w:eastAsiaTheme="majorEastAsia" w:hAnsiTheme="majorHAnsi" w:cstheme="majorBidi"/>
      <w:b/>
      <w:color w:val="FFFFFF" w:themeColor="background1"/>
      <w:sz w:val="20"/>
      <w:szCs w:val="20"/>
    </w:rPr>
  </w:style>
  <w:style w:type="paragraph" w:styleId="Heading9">
    <w:name w:val="heading 9"/>
    <w:basedOn w:val="Normal"/>
    <w:link w:val="Heading9Char"/>
    <w:rsid w:val="006904F5"/>
    <w:pPr>
      <w:keepNext/>
      <w:keepLines/>
      <w:spacing w:line="2000" w:lineRule="exact"/>
      <w:jc w:val="center"/>
      <w:outlineLvl w:val="8"/>
    </w:pPr>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4D3"/>
    <w:pPr>
      <w:tabs>
        <w:tab w:val="center" w:pos="4320"/>
        <w:tab w:val="right" w:pos="8640"/>
      </w:tabs>
    </w:pPr>
  </w:style>
  <w:style w:type="character" w:customStyle="1" w:styleId="HeaderChar">
    <w:name w:val="Header Char"/>
    <w:basedOn w:val="DefaultParagraphFont"/>
    <w:link w:val="Header"/>
    <w:uiPriority w:val="99"/>
    <w:rsid w:val="009944D3"/>
  </w:style>
  <w:style w:type="paragraph" w:styleId="Footer">
    <w:name w:val="footer"/>
    <w:basedOn w:val="Normal"/>
    <w:link w:val="FooterChar"/>
    <w:uiPriority w:val="99"/>
    <w:unhideWhenUsed/>
    <w:rsid w:val="009944D3"/>
    <w:pPr>
      <w:tabs>
        <w:tab w:val="center" w:pos="4320"/>
        <w:tab w:val="right" w:pos="8640"/>
      </w:tabs>
    </w:pPr>
  </w:style>
  <w:style w:type="character" w:customStyle="1" w:styleId="FooterChar">
    <w:name w:val="Footer Char"/>
    <w:basedOn w:val="DefaultParagraphFont"/>
    <w:link w:val="Footer"/>
    <w:uiPriority w:val="99"/>
    <w:rsid w:val="009944D3"/>
  </w:style>
  <w:style w:type="character" w:customStyle="1" w:styleId="Heading1Char">
    <w:name w:val="Heading 1 Char"/>
    <w:basedOn w:val="DefaultParagraphFont"/>
    <w:link w:val="Heading1"/>
    <w:uiPriority w:val="9"/>
    <w:rsid w:val="00CF3CFB"/>
    <w:rPr>
      <w:rFonts w:asciiTheme="majorHAnsi" w:eastAsiaTheme="majorEastAsia" w:hAnsiTheme="majorHAnsi" w:cstheme="majorBidi"/>
      <w:b/>
      <w:bCs/>
      <w:caps/>
      <w:color w:val="E83404" w:themeColor="accent3"/>
      <w:sz w:val="180"/>
      <w:szCs w:val="32"/>
    </w:rPr>
  </w:style>
  <w:style w:type="paragraph" w:customStyle="1" w:styleId="Heading1-Right">
    <w:name w:val="Heading 1 - Right"/>
    <w:basedOn w:val="Heading1"/>
    <w:link w:val="Heading1-RightChar"/>
    <w:qFormat/>
    <w:rsid w:val="00211259"/>
    <w:pPr>
      <w:jc w:val="right"/>
    </w:pPr>
  </w:style>
  <w:style w:type="character" w:customStyle="1" w:styleId="Heading1-RightChar">
    <w:name w:val="Heading 1 - Right Char"/>
    <w:basedOn w:val="Heading1Char"/>
    <w:link w:val="Heading1-Right"/>
    <w:rsid w:val="00211259"/>
    <w:rPr>
      <w:rFonts w:asciiTheme="majorHAnsi" w:eastAsiaTheme="majorEastAsia" w:hAnsiTheme="majorHAnsi" w:cstheme="majorBidi"/>
      <w:b/>
      <w:bCs/>
      <w:caps/>
      <w:color w:val="E83404" w:themeColor="accent3"/>
      <w:sz w:val="180"/>
      <w:szCs w:val="32"/>
    </w:rPr>
  </w:style>
  <w:style w:type="character" w:customStyle="1" w:styleId="Heading3Char">
    <w:name w:val="Heading 3 Char"/>
    <w:basedOn w:val="DefaultParagraphFont"/>
    <w:link w:val="Heading3"/>
    <w:uiPriority w:val="9"/>
    <w:semiHidden/>
    <w:rsid w:val="00211259"/>
    <w:rPr>
      <w:rFonts w:asciiTheme="majorHAnsi" w:eastAsiaTheme="majorEastAsia" w:hAnsiTheme="majorHAnsi" w:cstheme="majorBidi"/>
      <w:b/>
      <w:bCs/>
      <w:color w:val="FFFFFF" w:themeColor="background1"/>
      <w:sz w:val="56"/>
    </w:rPr>
  </w:style>
  <w:style w:type="character" w:customStyle="1" w:styleId="Heading5Char">
    <w:name w:val="Heading 5 Char"/>
    <w:basedOn w:val="DefaultParagraphFont"/>
    <w:link w:val="Heading5"/>
    <w:uiPriority w:val="9"/>
    <w:semiHidden/>
    <w:rsid w:val="00211259"/>
    <w:rPr>
      <w:rFonts w:asciiTheme="majorHAnsi" w:eastAsiaTheme="majorEastAsia" w:hAnsiTheme="majorHAnsi" w:cstheme="majorBidi"/>
      <w:color w:val="FF870A" w:themeColor="accent4"/>
      <w:sz w:val="22"/>
    </w:rPr>
  </w:style>
  <w:style w:type="paragraph" w:customStyle="1" w:styleId="Recipient">
    <w:name w:val="Recipient"/>
    <w:basedOn w:val="Normal"/>
    <w:qFormat/>
    <w:rsid w:val="00C668E6"/>
    <w:rPr>
      <w:rFonts w:asciiTheme="majorHAnsi" w:eastAsiaTheme="majorEastAsia" w:hAnsiTheme="majorHAnsi" w:cstheme="majorHAnsi"/>
      <w:color w:val="E83404" w:themeColor="accent3"/>
      <w:sz w:val="28"/>
    </w:rPr>
  </w:style>
  <w:style w:type="paragraph" w:customStyle="1" w:styleId="ContactDetails">
    <w:name w:val="Contact Details"/>
    <w:basedOn w:val="Normal"/>
    <w:qFormat/>
    <w:rsid w:val="00C668E6"/>
    <w:pPr>
      <w:spacing w:after="160"/>
    </w:pPr>
    <w:rPr>
      <w:b/>
      <w:color w:val="FF870A" w:themeColor="accent4"/>
      <w:sz w:val="20"/>
    </w:rPr>
  </w:style>
  <w:style w:type="paragraph" w:customStyle="1" w:styleId="Company">
    <w:name w:val="Company"/>
    <w:basedOn w:val="Normal"/>
    <w:qFormat/>
    <w:rsid w:val="00C668E6"/>
    <w:rPr>
      <w:color w:val="FF870A" w:themeColor="accent4"/>
      <w:sz w:val="40"/>
    </w:rPr>
  </w:style>
  <w:style w:type="paragraph" w:customStyle="1" w:styleId="Mailer">
    <w:name w:val="Mailer"/>
    <w:basedOn w:val="Normal"/>
    <w:link w:val="MailerChar"/>
    <w:qFormat/>
    <w:rsid w:val="00C668E6"/>
    <w:rPr>
      <w:rFonts w:asciiTheme="majorHAnsi" w:eastAsiaTheme="majorEastAsia" w:hAnsiTheme="majorHAnsi" w:cstheme="majorHAnsi"/>
      <w:color w:val="595959" w:themeColor="text1" w:themeTint="A6"/>
      <w:sz w:val="20"/>
    </w:rPr>
  </w:style>
  <w:style w:type="character" w:customStyle="1" w:styleId="MailerChar">
    <w:name w:val="Mailer Char"/>
    <w:basedOn w:val="DefaultParagraphFont"/>
    <w:link w:val="Mailer"/>
    <w:rsid w:val="00C668E6"/>
    <w:rPr>
      <w:rFonts w:asciiTheme="majorHAnsi" w:eastAsiaTheme="majorEastAsia" w:hAnsiTheme="majorHAnsi" w:cstheme="majorHAnsi"/>
      <w:color w:val="595959" w:themeColor="text1" w:themeTint="A6"/>
      <w:sz w:val="20"/>
    </w:rPr>
  </w:style>
  <w:style w:type="paragraph" w:styleId="Subtitle">
    <w:name w:val="Subtitle"/>
    <w:basedOn w:val="Normal"/>
    <w:link w:val="SubtitleChar"/>
    <w:rsid w:val="00C668E6"/>
    <w:pPr>
      <w:numPr>
        <w:ilvl w:val="1"/>
      </w:numPr>
      <w:jc w:val="right"/>
    </w:pPr>
    <w:rPr>
      <w:rFonts w:asciiTheme="majorHAnsi" w:eastAsiaTheme="majorEastAsia" w:hAnsiTheme="majorHAnsi" w:cstheme="majorBidi"/>
      <w:iCs/>
      <w:color w:val="FF870A" w:themeColor="accent4"/>
      <w:sz w:val="36"/>
    </w:rPr>
  </w:style>
  <w:style w:type="character" w:customStyle="1" w:styleId="SubtitleChar">
    <w:name w:val="Subtitle Char"/>
    <w:basedOn w:val="DefaultParagraphFont"/>
    <w:link w:val="Subtitle"/>
    <w:rsid w:val="00C668E6"/>
    <w:rPr>
      <w:rFonts w:asciiTheme="majorHAnsi" w:eastAsiaTheme="majorEastAsia" w:hAnsiTheme="majorHAnsi" w:cstheme="majorBidi"/>
      <w:iCs/>
      <w:color w:val="FF870A" w:themeColor="accent4"/>
      <w:sz w:val="36"/>
    </w:rPr>
  </w:style>
  <w:style w:type="paragraph" w:styleId="Title">
    <w:name w:val="Title"/>
    <w:basedOn w:val="Normal"/>
    <w:link w:val="TitleChar"/>
    <w:rsid w:val="00C668E6"/>
    <w:pPr>
      <w:spacing w:line="2200" w:lineRule="exact"/>
    </w:pPr>
    <w:rPr>
      <w:rFonts w:asciiTheme="majorHAnsi" w:eastAsiaTheme="majorEastAsia" w:hAnsiTheme="majorHAnsi" w:cstheme="majorBidi"/>
      <w:b/>
      <w:caps/>
      <w:color w:val="FFFFFF" w:themeColor="background1"/>
      <w:sz w:val="220"/>
      <w:szCs w:val="52"/>
    </w:rPr>
  </w:style>
  <w:style w:type="character" w:customStyle="1" w:styleId="TitleChar">
    <w:name w:val="Title Char"/>
    <w:basedOn w:val="DefaultParagraphFont"/>
    <w:link w:val="Title"/>
    <w:rsid w:val="00C668E6"/>
    <w:rPr>
      <w:rFonts w:asciiTheme="majorHAnsi" w:eastAsiaTheme="majorEastAsia" w:hAnsiTheme="majorHAnsi" w:cstheme="majorBidi"/>
      <w:b/>
      <w:caps/>
      <w:color w:val="FFFFFF" w:themeColor="background1"/>
      <w:sz w:val="220"/>
      <w:szCs w:val="52"/>
    </w:rPr>
  </w:style>
  <w:style w:type="paragraph" w:customStyle="1" w:styleId="Callout">
    <w:name w:val="Callout"/>
    <w:basedOn w:val="Normal"/>
    <w:qFormat/>
    <w:rsid w:val="00C668E6"/>
    <w:pPr>
      <w:spacing w:line="1200" w:lineRule="exact"/>
      <w:jc w:val="center"/>
    </w:pPr>
    <w:rPr>
      <w:rFonts w:asciiTheme="majorHAnsi" w:eastAsiaTheme="majorEastAsia" w:hAnsiTheme="majorHAnsi" w:cstheme="majorHAnsi"/>
      <w:b/>
      <w:color w:val="FFFFFF" w:themeColor="background1"/>
      <w:spacing w:val="-60"/>
      <w:sz w:val="120"/>
    </w:rPr>
  </w:style>
  <w:style w:type="paragraph" w:customStyle="1" w:styleId="VerticalHeading">
    <w:name w:val="Vertical Heading"/>
    <w:basedOn w:val="Normal"/>
    <w:qFormat/>
    <w:rsid w:val="00C668E6"/>
    <w:pPr>
      <w:spacing w:line="1800" w:lineRule="exact"/>
    </w:pPr>
    <w:rPr>
      <w:rFonts w:asciiTheme="majorHAnsi" w:eastAsiaTheme="majorEastAsia" w:hAnsiTheme="majorHAnsi" w:cstheme="majorHAnsi"/>
      <w:b/>
      <w:caps/>
      <w:color w:val="FFFFFF" w:themeColor="background1"/>
      <w:sz w:val="180"/>
    </w:rPr>
  </w:style>
  <w:style w:type="character" w:customStyle="1" w:styleId="Heading2Char">
    <w:name w:val="Heading 2 Char"/>
    <w:basedOn w:val="DefaultParagraphFont"/>
    <w:link w:val="Heading2"/>
    <w:rsid w:val="009C4252"/>
    <w:rPr>
      <w:rFonts w:asciiTheme="majorHAnsi" w:eastAsiaTheme="majorEastAsia" w:hAnsiTheme="majorHAnsi" w:cstheme="majorBidi"/>
      <w:bCs/>
      <w:color w:val="4268D2" w:themeColor="accent1"/>
      <w:sz w:val="48"/>
      <w:szCs w:val="26"/>
    </w:rPr>
  </w:style>
  <w:style w:type="character" w:customStyle="1" w:styleId="Heading4Char">
    <w:name w:val="Heading 4 Char"/>
    <w:basedOn w:val="DefaultParagraphFont"/>
    <w:link w:val="Heading4"/>
    <w:rsid w:val="00CF3CFB"/>
    <w:rPr>
      <w:rFonts w:asciiTheme="majorHAnsi" w:eastAsiaTheme="majorEastAsia" w:hAnsiTheme="majorHAnsi" w:cstheme="majorBidi"/>
      <w:bCs/>
      <w:iCs/>
      <w:color w:val="262626" w:themeColor="text1" w:themeTint="D9"/>
      <w:sz w:val="28"/>
    </w:rPr>
  </w:style>
  <w:style w:type="character" w:customStyle="1" w:styleId="Heading6Char">
    <w:name w:val="Heading 6 Char"/>
    <w:basedOn w:val="DefaultParagraphFont"/>
    <w:link w:val="Heading6"/>
    <w:rsid w:val="00041446"/>
    <w:rPr>
      <w:rFonts w:asciiTheme="majorHAnsi" w:eastAsiaTheme="majorEastAsia" w:hAnsiTheme="majorHAnsi" w:cstheme="majorBidi"/>
      <w:b/>
      <w:iCs/>
      <w:color w:val="FFFFFF" w:themeColor="background1"/>
      <w:sz w:val="48"/>
    </w:rPr>
  </w:style>
  <w:style w:type="character" w:customStyle="1" w:styleId="Heading7Char">
    <w:name w:val="Heading 7 Char"/>
    <w:basedOn w:val="DefaultParagraphFont"/>
    <w:link w:val="Heading7"/>
    <w:rsid w:val="00041446"/>
    <w:rPr>
      <w:rFonts w:asciiTheme="majorHAnsi" w:eastAsiaTheme="majorEastAsia" w:hAnsiTheme="majorHAnsi" w:cstheme="majorBidi"/>
      <w:b/>
      <w:iCs/>
      <w:color w:val="FFFFFF" w:themeColor="background1"/>
      <w:sz w:val="28"/>
    </w:rPr>
  </w:style>
  <w:style w:type="character" w:customStyle="1" w:styleId="Heading8Char">
    <w:name w:val="Heading 8 Char"/>
    <w:basedOn w:val="DefaultParagraphFont"/>
    <w:link w:val="Heading8"/>
    <w:rsid w:val="00041446"/>
    <w:rPr>
      <w:rFonts w:asciiTheme="majorHAnsi" w:eastAsiaTheme="majorEastAsia" w:hAnsiTheme="majorHAnsi" w:cstheme="majorBidi"/>
      <w:b/>
      <w:color w:val="FFFFFF" w:themeColor="background1"/>
      <w:sz w:val="20"/>
      <w:szCs w:val="20"/>
    </w:rPr>
  </w:style>
  <w:style w:type="paragraph" w:styleId="BodyText2">
    <w:name w:val="Body Text 2"/>
    <w:basedOn w:val="Normal"/>
    <w:link w:val="BodyText2Char"/>
    <w:rsid w:val="00041446"/>
    <w:pPr>
      <w:spacing w:after="120" w:line="252" w:lineRule="auto"/>
    </w:pPr>
    <w:rPr>
      <w:color w:val="FFFFFF" w:themeColor="background1"/>
      <w:sz w:val="18"/>
    </w:rPr>
  </w:style>
  <w:style w:type="character" w:customStyle="1" w:styleId="BodyText2Char">
    <w:name w:val="Body Text 2 Char"/>
    <w:basedOn w:val="DefaultParagraphFont"/>
    <w:link w:val="BodyText2"/>
    <w:rsid w:val="00041446"/>
    <w:rPr>
      <w:color w:val="FFFFFF" w:themeColor="background1"/>
      <w:sz w:val="18"/>
    </w:rPr>
  </w:style>
  <w:style w:type="paragraph" w:styleId="BodyText">
    <w:name w:val="Body Text"/>
    <w:basedOn w:val="Normal"/>
    <w:link w:val="BodyTextChar"/>
    <w:rsid w:val="00041446"/>
    <w:pPr>
      <w:spacing w:after="120" w:line="252" w:lineRule="auto"/>
    </w:pPr>
    <w:rPr>
      <w:color w:val="FFFFFF" w:themeColor="background1"/>
      <w:sz w:val="22"/>
    </w:rPr>
  </w:style>
  <w:style w:type="character" w:customStyle="1" w:styleId="BodyTextChar">
    <w:name w:val="Body Text Char"/>
    <w:basedOn w:val="DefaultParagraphFont"/>
    <w:link w:val="BodyText"/>
    <w:rsid w:val="00041446"/>
    <w:rPr>
      <w:color w:val="FFFFFF" w:themeColor="background1"/>
      <w:sz w:val="22"/>
    </w:rPr>
  </w:style>
  <w:style w:type="paragraph" w:styleId="BlockText">
    <w:name w:val="Block Text"/>
    <w:basedOn w:val="Normal"/>
    <w:rsid w:val="00041446"/>
    <w:pPr>
      <w:spacing w:after="120"/>
    </w:pPr>
    <w:rPr>
      <w:iCs/>
      <w:color w:val="FF870A" w:themeColor="accent4"/>
      <w:sz w:val="28"/>
    </w:rPr>
  </w:style>
  <w:style w:type="paragraph" w:customStyle="1" w:styleId="Tagline">
    <w:name w:val="Tagline"/>
    <w:basedOn w:val="Normal"/>
    <w:qFormat/>
    <w:rsid w:val="00041446"/>
    <w:pPr>
      <w:jc w:val="center"/>
    </w:pPr>
    <w:rPr>
      <w:caps/>
      <w:color w:val="E83404" w:themeColor="accent3"/>
      <w:sz w:val="20"/>
    </w:rPr>
  </w:style>
  <w:style w:type="character" w:customStyle="1" w:styleId="Heading9Char">
    <w:name w:val="Heading 9 Char"/>
    <w:basedOn w:val="DefaultParagraphFont"/>
    <w:link w:val="Heading9"/>
    <w:rsid w:val="006904F5"/>
    <w:rPr>
      <w:rFonts w:asciiTheme="majorHAnsi" w:eastAsiaTheme="majorEastAsia" w:hAnsiTheme="majorHAnsi" w:cstheme="majorBidi"/>
      <w:b/>
      <w:bCs/>
      <w:caps/>
      <w:color w:val="404040" w:themeColor="text1" w:themeTint="BF"/>
      <w:sz w:val="192"/>
      <w:szCs w:val="192"/>
      <w14:textFill>
        <w14:gradFill>
          <w14:gsLst>
            <w14:gs w14:pos="0">
              <w14:schemeClr w14:val="bg2"/>
            </w14:gs>
            <w14:gs w14:pos="100000">
              <w14:schemeClr w14:val="accent2">
                <w14:lumMod w14:val="50000"/>
              </w14:schemeClr>
            </w14:gs>
          </w14:gsLst>
          <w14:lin w14:ang="2160000" w14:scaled="0"/>
        </w14:gradFill>
      </w14:textFill>
    </w:rPr>
  </w:style>
  <w:style w:type="character" w:styleId="Hyperlink">
    <w:name w:val="Hyperlink"/>
    <w:basedOn w:val="DefaultParagraphFont"/>
    <w:rsid w:val="009A45BF"/>
    <w:rPr>
      <w:color w:val="C8C850" w:themeColor="hyperlink"/>
      <w:u w:val="single"/>
    </w:rPr>
  </w:style>
  <w:style w:type="character" w:styleId="FollowedHyperlink">
    <w:name w:val="FollowedHyperlink"/>
    <w:basedOn w:val="DefaultParagraphFont"/>
    <w:rsid w:val="000478C3"/>
    <w:rPr>
      <w:color w:val="FF99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onnectplus.pasco.k12.fl.us/do/eec/?page_id=376" TargetMode="External"/><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mailto:Memerick@pasco.k12.fl.us" TargetMode="External"/><Relationship Id="rId11" Type="http://schemas.openxmlformats.org/officeDocument/2006/relationships/hyperlink" Target="http://connectplus.pasco.k12.fl.us/do/eec/?page_id=376"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connectplus.pasco.k12.fl.us/do/eec/?page_id=376"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Memerick@pasco.k12.fl.us" TargetMode="External"/><Relationship Id="rId9" Type="http://schemas.openxmlformats.org/officeDocument/2006/relationships/hyperlink" Target="http://connectplus.pasco.k12.fl.us/do/eec/?page_id=37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 Id="rId6" Type="http://schemas.openxmlformats.org/officeDocument/2006/relationships/image" Target="media/image13.png"/><Relationship Id="rId1" Type="http://schemas.openxmlformats.org/officeDocument/2006/relationships/image" Target="media/image9.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HD:Applications:Microsoft%20Office%202011:Office:Media:Templates:Publishing%20Layout%20View:Brochures:Outbound%20Trifold%20Brochure.dotx" TargetMode="External"/></Relationships>
</file>

<file path=word/theme/theme1.xml><?xml version="1.0" encoding="utf-8"?>
<a:theme xmlns:a="http://schemas.openxmlformats.org/drawingml/2006/main" name="Office Theme">
  <a:themeElements>
    <a:clrScheme name="Outbound Trifold Brochure">
      <a:dk1>
        <a:sysClr val="windowText" lastClr="000000"/>
      </a:dk1>
      <a:lt1>
        <a:sysClr val="window" lastClr="FFFFFF"/>
      </a:lt1>
      <a:dk2>
        <a:srgbClr val="570505"/>
      </a:dk2>
      <a:lt2>
        <a:srgbClr val="D6290D"/>
      </a:lt2>
      <a:accent1>
        <a:srgbClr val="4268D2"/>
      </a:accent1>
      <a:accent2>
        <a:srgbClr val="970801"/>
      </a:accent2>
      <a:accent3>
        <a:srgbClr val="E83404"/>
      </a:accent3>
      <a:accent4>
        <a:srgbClr val="FF870A"/>
      </a:accent4>
      <a:accent5>
        <a:srgbClr val="FFCC00"/>
      </a:accent5>
      <a:accent6>
        <a:srgbClr val="9BBB09"/>
      </a:accent6>
      <a:hlink>
        <a:srgbClr val="C8C850"/>
      </a:hlink>
      <a:folHlink>
        <a:srgbClr val="FF9900"/>
      </a:folHlink>
    </a:clrScheme>
    <a:fontScheme name="Outbound Trifold Brochure">
      <a:majorFont>
        <a:latin typeface="News Gothic MT"/>
        <a:ea typeface=""/>
        <a:cs typeface=""/>
        <a:font script="Jpan" typeface="メイリオ"/>
      </a:majorFont>
      <a:minorFont>
        <a:latin typeface="News Gothic MT"/>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MacintoshHD:Applications:Microsoft Office 2011:Office:Media:Templates:Publishing Layout View:Brochures:Outbound Trifold Brochure.dotx</Template>
  <TotalTime>4</TotalTime>
  <Pages>2</Pages>
  <Words>4</Words>
  <Characters>26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Butler</dc:creator>
  <cp:keywords/>
  <dc:description/>
  <cp:lastModifiedBy>Joshua C. Mc Cart</cp:lastModifiedBy>
  <cp:revision>6</cp:revision>
  <cp:lastPrinted>2011-05-31T14:43:00Z</cp:lastPrinted>
  <dcterms:created xsi:type="dcterms:W3CDTF">2018-04-20T11:52:00Z</dcterms:created>
  <dcterms:modified xsi:type="dcterms:W3CDTF">2018-05-01T16:54:00Z</dcterms:modified>
  <cp:category/>
</cp:coreProperties>
</file>